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3C394" w14:textId="43CB18AD" w:rsidR="007F7D88" w:rsidRDefault="007F7D88" w:rsidP="007F7D88">
      <w:pPr>
        <w:rPr>
          <w:b/>
          <w:bCs/>
        </w:rPr>
      </w:pPr>
      <w:r w:rsidRPr="002246D4">
        <w:rPr>
          <w:b/>
          <w:bCs/>
        </w:rPr>
        <w:t>NEAS Board &amp; Committee Meetings Schedule 202</w:t>
      </w:r>
      <w:r w:rsidR="009C1D15">
        <w:rPr>
          <w:b/>
          <w:bCs/>
        </w:rPr>
        <w:t>2</w:t>
      </w:r>
    </w:p>
    <w:p w14:paraId="37135671" w14:textId="77777777" w:rsidR="000C6946" w:rsidRDefault="000C6946" w:rsidP="007F7D88">
      <w:pPr>
        <w:rPr>
          <w:b/>
          <w:bCs/>
        </w:rPr>
      </w:pPr>
    </w:p>
    <w:p w14:paraId="1AF8CBC8" w14:textId="77777777" w:rsidR="001B7E54" w:rsidRPr="002246D4" w:rsidRDefault="001B7E54" w:rsidP="007F7D88">
      <w:pPr>
        <w:rPr>
          <w:b/>
          <w:b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9"/>
        <w:gridCol w:w="5222"/>
      </w:tblGrid>
      <w:tr w:rsidR="001E7204" w:rsidRPr="00B922E4" w14:paraId="2CDAE013" w14:textId="77777777" w:rsidTr="001E7204">
        <w:trPr>
          <w:trHeight w:val="507"/>
        </w:trPr>
        <w:tc>
          <w:tcPr>
            <w:tcW w:w="2376" w:type="pct"/>
            <w:shd w:val="clear" w:color="auto" w:fill="FFFFFF" w:themeFill="background1"/>
            <w:vAlign w:val="center"/>
          </w:tcPr>
          <w:p w14:paraId="6647982B" w14:textId="127C5BD8" w:rsidR="001E7204" w:rsidRPr="00147124" w:rsidRDefault="001E7204" w:rsidP="001E7204">
            <w:pPr>
              <w:pStyle w:val="TableParagraph"/>
              <w:spacing w:before="40" w:after="40"/>
              <w:ind w:left="113" w:right="10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MEETING</w:t>
            </w:r>
          </w:p>
        </w:tc>
        <w:tc>
          <w:tcPr>
            <w:tcW w:w="2624" w:type="pct"/>
            <w:shd w:val="clear" w:color="auto" w:fill="FFFFFF" w:themeFill="background1"/>
            <w:vAlign w:val="center"/>
          </w:tcPr>
          <w:p w14:paraId="63A5A8C6" w14:textId="77777777" w:rsidR="001E7204" w:rsidRPr="00147124" w:rsidRDefault="001E7204" w:rsidP="001E7204">
            <w:pPr>
              <w:pStyle w:val="TableParagraph"/>
              <w:tabs>
                <w:tab w:val="left" w:pos="784"/>
                <w:tab w:val="left" w:pos="785"/>
              </w:tabs>
              <w:spacing w:before="40" w:after="40"/>
              <w:ind w:left="113"/>
              <w:jc w:val="center"/>
              <w:rPr>
                <w:b/>
                <w:bCs/>
                <w:sz w:val="20"/>
                <w:szCs w:val="20"/>
              </w:rPr>
            </w:pPr>
            <w:r w:rsidRPr="00147124">
              <w:rPr>
                <w:b/>
                <w:bCs/>
                <w:sz w:val="20"/>
                <w:szCs w:val="20"/>
              </w:rPr>
              <w:t>AGENDA</w:t>
            </w:r>
          </w:p>
        </w:tc>
      </w:tr>
      <w:tr w:rsidR="004803F6" w:rsidRPr="00B922E4" w14:paraId="6AF9F4C7" w14:textId="77777777" w:rsidTr="001E7204">
        <w:trPr>
          <w:trHeight w:val="779"/>
        </w:trPr>
        <w:tc>
          <w:tcPr>
            <w:tcW w:w="2376" w:type="pct"/>
            <w:shd w:val="clear" w:color="auto" w:fill="DEEAF6" w:themeFill="accent5" w:themeFillTint="33"/>
          </w:tcPr>
          <w:p w14:paraId="35F8A455" w14:textId="77777777" w:rsidR="004803F6" w:rsidRDefault="004803F6" w:rsidP="00147124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New Board Member Induction</w:t>
            </w:r>
          </w:p>
          <w:p w14:paraId="7D86CA5E" w14:textId="77777777" w:rsidR="004803F6" w:rsidRDefault="004803F6" w:rsidP="00147124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January 2022 (Thurs)</w:t>
            </w:r>
          </w:p>
          <w:p w14:paraId="3991E7BF" w14:textId="77777777" w:rsidR="004803F6" w:rsidRDefault="004803F6" w:rsidP="00147124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10.00-12.00</w:t>
            </w:r>
          </w:p>
          <w:p w14:paraId="170BB0AC" w14:textId="77777777" w:rsidR="004803F6" w:rsidRDefault="004803F6" w:rsidP="00147124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Virtual meeting (CEO, </w:t>
            </w:r>
            <w:proofErr w:type="gramStart"/>
            <w:r>
              <w:rPr>
                <w:sz w:val="20"/>
                <w:szCs w:val="20"/>
              </w:rPr>
              <w:t>Chair</w:t>
            </w:r>
            <w:proofErr w:type="gramEnd"/>
            <w:r>
              <w:rPr>
                <w:sz w:val="20"/>
                <w:szCs w:val="20"/>
              </w:rPr>
              <w:t xml:space="preserve"> and new Board Members)</w:t>
            </w:r>
          </w:p>
          <w:p w14:paraId="7F500C9E" w14:textId="1764F4B0" w:rsidR="004803F6" w:rsidRPr="004803F6" w:rsidRDefault="004803F6" w:rsidP="00147124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</w:p>
        </w:tc>
        <w:tc>
          <w:tcPr>
            <w:tcW w:w="2624" w:type="pct"/>
            <w:shd w:val="clear" w:color="auto" w:fill="DEEAF6" w:themeFill="accent5" w:themeFillTint="33"/>
          </w:tcPr>
          <w:p w14:paraId="0C94819A" w14:textId="77777777" w:rsidR="004803F6" w:rsidRDefault="004803F6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 Duties and Responsibilities</w:t>
            </w:r>
          </w:p>
          <w:p w14:paraId="5EBAADCE" w14:textId="77777777" w:rsidR="004803F6" w:rsidRDefault="004803F6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 declaration documents and policy review.</w:t>
            </w:r>
          </w:p>
          <w:p w14:paraId="3D0103C2" w14:textId="5EB9B3F2" w:rsidR="004803F6" w:rsidRDefault="004803F6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Strategic Update and 2021 year in review.</w:t>
            </w:r>
          </w:p>
        </w:tc>
      </w:tr>
      <w:tr w:rsidR="001E7204" w:rsidRPr="00B922E4" w14:paraId="49761F21" w14:textId="77777777" w:rsidTr="001E7204">
        <w:trPr>
          <w:trHeight w:val="779"/>
        </w:trPr>
        <w:tc>
          <w:tcPr>
            <w:tcW w:w="2376" w:type="pct"/>
            <w:shd w:val="clear" w:color="auto" w:fill="DEEAF6" w:themeFill="accent5" w:themeFillTint="33"/>
          </w:tcPr>
          <w:p w14:paraId="63D301E1" w14:textId="77777777" w:rsidR="001E7204" w:rsidRPr="00C50E9E" w:rsidRDefault="001E7204" w:rsidP="00147124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 w:rsidRPr="00C50E9E">
              <w:rPr>
                <w:b/>
                <w:bCs/>
                <w:sz w:val="20"/>
                <w:szCs w:val="20"/>
                <w:u w:val="single"/>
              </w:rPr>
              <w:t>Board Meeting #1</w:t>
            </w:r>
          </w:p>
          <w:p w14:paraId="30FC11CB" w14:textId="3E88E6C6" w:rsidR="001E7204" w:rsidRPr="00C50E9E" w:rsidRDefault="00F450DD" w:rsidP="00147124">
            <w:pPr>
              <w:pStyle w:val="TableParagraph"/>
              <w:spacing w:before="40" w:after="40"/>
              <w:ind w:left="113" w:right="105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 Feb</w:t>
            </w:r>
            <w:r w:rsidR="001E7204" w:rsidRPr="00C50E9E">
              <w:rPr>
                <w:bCs/>
                <w:sz w:val="20"/>
                <w:szCs w:val="20"/>
              </w:rPr>
              <w:t xml:space="preserve"> </w:t>
            </w:r>
            <w:r w:rsidR="00091CED">
              <w:rPr>
                <w:bCs/>
                <w:sz w:val="20"/>
                <w:szCs w:val="20"/>
              </w:rPr>
              <w:t>2022</w:t>
            </w:r>
            <w:r w:rsidR="001E7204" w:rsidRPr="00C50E9E">
              <w:rPr>
                <w:bCs/>
                <w:sz w:val="20"/>
                <w:szCs w:val="20"/>
              </w:rPr>
              <w:t xml:space="preserve"> (Thurs)</w:t>
            </w:r>
          </w:p>
          <w:p w14:paraId="514378A7" w14:textId="75B2965F" w:rsidR="001E7204" w:rsidRPr="00C50E9E" w:rsidRDefault="00DD728D" w:rsidP="00147124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10.00</w:t>
            </w:r>
            <w:r w:rsidR="00BF74EF">
              <w:rPr>
                <w:bCs/>
                <w:sz w:val="20"/>
                <w:szCs w:val="20"/>
              </w:rPr>
              <w:t>-1</w:t>
            </w:r>
            <w:r w:rsidR="00644F1C">
              <w:rPr>
                <w:bCs/>
                <w:sz w:val="20"/>
                <w:szCs w:val="20"/>
              </w:rPr>
              <w:t>6</w:t>
            </w:r>
            <w:r>
              <w:rPr>
                <w:bCs/>
                <w:sz w:val="20"/>
                <w:szCs w:val="20"/>
              </w:rPr>
              <w:t>.00</w:t>
            </w:r>
          </w:p>
          <w:p w14:paraId="509E941D" w14:textId="38B8B5CF" w:rsidR="001E7204" w:rsidRDefault="00644F1C" w:rsidP="002525AF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Bentleys – 60 Margaret Street, Sydney</w:t>
            </w:r>
          </w:p>
          <w:p w14:paraId="3CEAC434" w14:textId="77777777" w:rsidR="00644F1C" w:rsidRDefault="00644F1C" w:rsidP="002525AF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</w:p>
          <w:p w14:paraId="63E31CCB" w14:textId="77777777" w:rsidR="00644F1C" w:rsidRDefault="00644F1C" w:rsidP="002525AF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</w:p>
          <w:p w14:paraId="68859A91" w14:textId="26D3AFDA" w:rsidR="00644F1C" w:rsidRDefault="00644F1C" w:rsidP="002525AF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</w:p>
          <w:p w14:paraId="710AD4B7" w14:textId="77777777" w:rsidR="00432EAB" w:rsidRDefault="00432EAB" w:rsidP="00644F1C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</w:p>
          <w:p w14:paraId="6486BF75" w14:textId="77777777" w:rsidR="00432EAB" w:rsidRDefault="00432EAB" w:rsidP="00644F1C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</w:p>
          <w:p w14:paraId="64FC8A6B" w14:textId="77777777" w:rsidR="00432EAB" w:rsidRDefault="00432EAB" w:rsidP="00644F1C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</w:p>
          <w:p w14:paraId="73B24560" w14:textId="77777777" w:rsidR="00432EAB" w:rsidRDefault="00432EAB" w:rsidP="00644F1C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</w:p>
          <w:p w14:paraId="1172264F" w14:textId="47571AF7" w:rsidR="00644F1C" w:rsidRPr="00C50E9E" w:rsidRDefault="00644F1C" w:rsidP="00644F1C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Finance, </w:t>
            </w:r>
            <w:proofErr w:type="gramStart"/>
            <w:r w:rsidRPr="00C50E9E">
              <w:rPr>
                <w:b/>
                <w:sz w:val="20"/>
                <w:szCs w:val="20"/>
                <w:u w:val="single"/>
              </w:rPr>
              <w:t>Audit</w:t>
            </w:r>
            <w:proofErr w:type="gramEnd"/>
            <w:r w:rsidRPr="00C50E9E">
              <w:rPr>
                <w:b/>
                <w:sz w:val="20"/>
                <w:szCs w:val="20"/>
                <w:u w:val="single"/>
              </w:rPr>
              <w:t xml:space="preserve"> and Investment Committee #1</w:t>
            </w:r>
          </w:p>
          <w:p w14:paraId="77A3D73E" w14:textId="77777777" w:rsidR="00644F1C" w:rsidRPr="00C50E9E" w:rsidRDefault="00644F1C" w:rsidP="00644F1C">
            <w:pPr>
              <w:pStyle w:val="TableParagraph"/>
              <w:spacing w:before="40" w:after="40"/>
              <w:ind w:left="113" w:right="105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 Feb</w:t>
            </w:r>
            <w:r w:rsidRPr="00C50E9E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2022</w:t>
            </w:r>
            <w:r w:rsidRPr="00C50E9E">
              <w:rPr>
                <w:bCs/>
                <w:sz w:val="20"/>
                <w:szCs w:val="20"/>
              </w:rPr>
              <w:t xml:space="preserve"> (Thurs)</w:t>
            </w:r>
          </w:p>
          <w:p w14:paraId="63856354" w14:textId="5537FF4C" w:rsidR="00644F1C" w:rsidRPr="00C50E9E" w:rsidRDefault="00644F1C" w:rsidP="00644F1C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16.00-17.00</w:t>
            </w:r>
          </w:p>
          <w:p w14:paraId="0F406675" w14:textId="77777777" w:rsidR="00644F1C" w:rsidRDefault="00644F1C" w:rsidP="00644F1C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Bentleys – 60 Margaret Street, Sydney</w:t>
            </w:r>
          </w:p>
          <w:p w14:paraId="220E1617" w14:textId="77777777" w:rsidR="00644F1C" w:rsidRDefault="00644F1C" w:rsidP="002525AF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</w:p>
          <w:p w14:paraId="37FA45AB" w14:textId="6049F042" w:rsidR="00644F1C" w:rsidRDefault="00644F1C" w:rsidP="002525AF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</w:p>
          <w:p w14:paraId="0F92F22A" w14:textId="06A738CB" w:rsidR="00644F1C" w:rsidRPr="00644F1C" w:rsidRDefault="00644F1C" w:rsidP="002525AF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  <w:r w:rsidRPr="00644F1C">
              <w:rPr>
                <w:b/>
                <w:sz w:val="20"/>
                <w:szCs w:val="20"/>
                <w:u w:val="single"/>
              </w:rPr>
              <w:t>Board Dinner</w:t>
            </w:r>
          </w:p>
          <w:p w14:paraId="28AFC845" w14:textId="77777777" w:rsidR="00644F1C" w:rsidRPr="00C50E9E" w:rsidRDefault="00644F1C" w:rsidP="00644F1C">
            <w:pPr>
              <w:pStyle w:val="TableParagraph"/>
              <w:spacing w:before="40" w:after="40"/>
              <w:ind w:left="113" w:right="105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 Feb</w:t>
            </w:r>
            <w:r w:rsidRPr="00C50E9E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2022</w:t>
            </w:r>
            <w:r w:rsidRPr="00C50E9E">
              <w:rPr>
                <w:bCs/>
                <w:sz w:val="20"/>
                <w:szCs w:val="20"/>
              </w:rPr>
              <w:t xml:space="preserve"> (Thurs)</w:t>
            </w:r>
          </w:p>
          <w:p w14:paraId="7AA2B6E2" w14:textId="45393AB8" w:rsidR="00644F1C" w:rsidRDefault="00644F1C" w:rsidP="00644F1C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18.00-20.00</w:t>
            </w:r>
          </w:p>
          <w:p w14:paraId="7A9E0108" w14:textId="77777777" w:rsidR="00644F1C" w:rsidRDefault="00644F1C" w:rsidP="00644F1C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Restaurant TBA</w:t>
            </w:r>
          </w:p>
          <w:p w14:paraId="3F93C3CB" w14:textId="451CBD7B" w:rsidR="00644F1C" w:rsidRPr="002525AF" w:rsidRDefault="00644F1C" w:rsidP="00644F1C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</w:p>
        </w:tc>
        <w:tc>
          <w:tcPr>
            <w:tcW w:w="2624" w:type="pct"/>
            <w:shd w:val="clear" w:color="auto" w:fill="DEEAF6" w:themeFill="accent5" w:themeFillTint="33"/>
          </w:tcPr>
          <w:p w14:paraId="1C161EBF" w14:textId="3B34CFB0" w:rsidR="001E7204" w:rsidRDefault="002317EE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bookmarkStart w:id="0" w:name="_Hlk60825029"/>
            <w:r>
              <w:rPr>
                <w:sz w:val="20"/>
                <w:szCs w:val="20"/>
              </w:rPr>
              <w:t>Board Meeting Schedule Review</w:t>
            </w:r>
          </w:p>
          <w:p w14:paraId="7056AAB9" w14:textId="14D5AAAE" w:rsidR="001875DE" w:rsidRDefault="002317EE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Conference Planning Update</w:t>
            </w:r>
          </w:p>
          <w:p w14:paraId="4998B904" w14:textId="299AF8B4" w:rsidR="001E7204" w:rsidRDefault="00872102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Christine, </w:t>
            </w:r>
            <w:r w:rsidR="001E7204">
              <w:rPr>
                <w:sz w:val="20"/>
                <w:szCs w:val="20"/>
              </w:rPr>
              <w:t xml:space="preserve">Jim and Tanya Due for </w:t>
            </w:r>
            <w:r w:rsidR="00C12B8A">
              <w:rPr>
                <w:sz w:val="20"/>
                <w:szCs w:val="20"/>
              </w:rPr>
              <w:t xml:space="preserve">renewal / retirement </w:t>
            </w:r>
            <w:r>
              <w:rPr>
                <w:sz w:val="20"/>
                <w:szCs w:val="20"/>
              </w:rPr>
              <w:t>this year</w:t>
            </w:r>
          </w:p>
          <w:p w14:paraId="404D0E40" w14:textId="63BABE68" w:rsidR="002317EE" w:rsidRPr="002317EE" w:rsidRDefault="002317EE" w:rsidP="002317EE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 Policy Reviews - All</w:t>
            </w:r>
          </w:p>
          <w:p w14:paraId="68E59680" w14:textId="0E04DE39" w:rsidR="00202CA2" w:rsidRDefault="004C0520" w:rsidP="00644F1C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CEO update</w:t>
            </w:r>
            <w:bookmarkEnd w:id="0"/>
          </w:p>
          <w:p w14:paraId="6BCDDD83" w14:textId="5E4ACE1A" w:rsidR="00432EAB" w:rsidRDefault="00432EAB" w:rsidP="00644F1C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Strategic Four Elements (Advocacy Plan, NEAS Professional, NEAS International and NEAS Resource Plan) confirmed</w:t>
            </w:r>
          </w:p>
          <w:p w14:paraId="76D1968E" w14:textId="52A80CE7" w:rsidR="00432EAB" w:rsidRDefault="00432EAB" w:rsidP="00644F1C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FY23 Fee Structure confirmed.</w:t>
            </w:r>
          </w:p>
          <w:p w14:paraId="02CA05C6" w14:textId="77777777" w:rsidR="00644F1C" w:rsidRDefault="00644F1C" w:rsidP="00644F1C">
            <w:pPr>
              <w:pStyle w:val="TableParagraph"/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</w:p>
          <w:p w14:paraId="2C48DABC" w14:textId="77777777" w:rsidR="00644F1C" w:rsidRDefault="00644F1C" w:rsidP="00644F1C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FAIC Charter Review</w:t>
            </w:r>
          </w:p>
          <w:p w14:paraId="01FC29D4" w14:textId="77777777" w:rsidR="00644F1C" w:rsidRDefault="00644F1C" w:rsidP="00644F1C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NEAS Investment Policy Review</w:t>
            </w:r>
          </w:p>
          <w:p w14:paraId="41DD6117" w14:textId="77777777" w:rsidR="00644F1C" w:rsidRDefault="00644F1C" w:rsidP="00644F1C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NEAS Strategic Investments Review</w:t>
            </w:r>
          </w:p>
          <w:p w14:paraId="01425D4C" w14:textId="64E2763D" w:rsidR="00644F1C" w:rsidRPr="00644F1C" w:rsidRDefault="00644F1C" w:rsidP="00644F1C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Analysis of FY22 March Forecast, FY23 Budget and Proposed Fee Structures</w:t>
            </w:r>
          </w:p>
        </w:tc>
      </w:tr>
      <w:tr w:rsidR="008E7A8A" w:rsidRPr="00B922E4" w14:paraId="2C5FA9AF" w14:textId="77777777" w:rsidTr="008E7A8A">
        <w:trPr>
          <w:trHeight w:val="779"/>
        </w:trPr>
        <w:tc>
          <w:tcPr>
            <w:tcW w:w="2376" w:type="pct"/>
            <w:shd w:val="clear" w:color="auto" w:fill="E2EFD9" w:themeFill="accent6" w:themeFillTint="33"/>
          </w:tcPr>
          <w:p w14:paraId="0FA0EFE6" w14:textId="77777777" w:rsidR="008E7A8A" w:rsidRPr="00C50E9E" w:rsidRDefault="008E7A8A" w:rsidP="008E7A8A">
            <w:pPr>
              <w:pStyle w:val="TableParagraph"/>
              <w:tabs>
                <w:tab w:val="left" w:pos="2025"/>
              </w:tabs>
              <w:spacing w:before="40" w:after="40"/>
              <w:ind w:left="113"/>
              <w:rPr>
                <w:b/>
                <w:bCs/>
                <w:sz w:val="20"/>
                <w:szCs w:val="20"/>
                <w:u w:val="single"/>
              </w:rPr>
            </w:pPr>
            <w:r w:rsidRPr="00C50E9E">
              <w:rPr>
                <w:b/>
                <w:bCs/>
                <w:sz w:val="20"/>
                <w:szCs w:val="20"/>
                <w:u w:val="single"/>
              </w:rPr>
              <w:t>Advisory Council Meeting #1</w:t>
            </w:r>
          </w:p>
          <w:p w14:paraId="2C1FFF02" w14:textId="0C7B474D" w:rsidR="008E7A8A" w:rsidRPr="00C50E9E" w:rsidRDefault="00F450DD" w:rsidP="008E7A8A">
            <w:pPr>
              <w:pStyle w:val="TableParagraph"/>
              <w:tabs>
                <w:tab w:val="left" w:pos="2025"/>
              </w:tabs>
              <w:spacing w:before="40" w:after="40"/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Feb</w:t>
            </w:r>
            <w:r w:rsidR="008E7A8A">
              <w:rPr>
                <w:sz w:val="20"/>
                <w:szCs w:val="20"/>
              </w:rPr>
              <w:t xml:space="preserve"> </w:t>
            </w:r>
            <w:r w:rsidR="00091CED">
              <w:rPr>
                <w:sz w:val="20"/>
                <w:szCs w:val="20"/>
              </w:rPr>
              <w:t>2022</w:t>
            </w:r>
            <w:r w:rsidR="008E7A8A" w:rsidRPr="00C50E9E">
              <w:rPr>
                <w:sz w:val="20"/>
                <w:szCs w:val="20"/>
              </w:rPr>
              <w:t xml:space="preserve"> (Thurs)</w:t>
            </w:r>
          </w:p>
          <w:p w14:paraId="6286A8E5" w14:textId="77777777" w:rsidR="008E7A8A" w:rsidRPr="00C50E9E" w:rsidRDefault="008E7A8A" w:rsidP="008E7A8A">
            <w:pPr>
              <w:pStyle w:val="TableParagraph"/>
              <w:tabs>
                <w:tab w:val="left" w:pos="2025"/>
              </w:tabs>
              <w:spacing w:before="40" w:after="40"/>
              <w:ind w:left="113"/>
              <w:rPr>
                <w:sz w:val="20"/>
                <w:szCs w:val="20"/>
              </w:rPr>
            </w:pPr>
            <w:r w:rsidRPr="00C50E9E">
              <w:rPr>
                <w:sz w:val="20"/>
                <w:szCs w:val="20"/>
              </w:rPr>
              <w:t>14.00-16.00</w:t>
            </w:r>
          </w:p>
          <w:p w14:paraId="77F28074" w14:textId="630A49BB" w:rsidR="008E7A8A" w:rsidRPr="00C50E9E" w:rsidRDefault="008E7A8A" w:rsidP="008E7A8A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Virtual</w:t>
            </w:r>
          </w:p>
        </w:tc>
        <w:tc>
          <w:tcPr>
            <w:tcW w:w="2624" w:type="pct"/>
            <w:shd w:val="clear" w:color="auto" w:fill="E2EFD9" w:themeFill="accent6" w:themeFillTint="33"/>
          </w:tcPr>
          <w:p w14:paraId="03E2334A" w14:textId="48104274" w:rsidR="00DA3C85" w:rsidRDefault="00DA3C85" w:rsidP="002226B3">
            <w:pPr>
              <w:pStyle w:val="TableParagraph"/>
              <w:numPr>
                <w:ilvl w:val="0"/>
                <w:numId w:val="13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Jakki, Jason, Nicki, Alexander, Michael, Natalie, Pamela, Youngeun and Kit Due for Renewal</w:t>
            </w:r>
          </w:p>
          <w:p w14:paraId="6B332F20" w14:textId="767F11FE" w:rsidR="002226B3" w:rsidRPr="002226B3" w:rsidRDefault="002226B3" w:rsidP="002226B3">
            <w:pPr>
              <w:pStyle w:val="TableParagraph"/>
              <w:numPr>
                <w:ilvl w:val="0"/>
                <w:numId w:val="13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Reconfirm </w:t>
            </w:r>
            <w:r>
              <w:rPr>
                <w:sz w:val="20"/>
                <w:szCs w:val="20"/>
              </w:rPr>
              <w:t>Y</w:t>
            </w:r>
            <w:r w:rsidRPr="002226B3">
              <w:rPr>
                <w:sz w:val="20"/>
                <w:szCs w:val="20"/>
              </w:rPr>
              <w:t xml:space="preserve">early </w:t>
            </w:r>
            <w:r>
              <w:rPr>
                <w:sz w:val="20"/>
                <w:szCs w:val="20"/>
              </w:rPr>
              <w:t>S</w:t>
            </w:r>
            <w:r w:rsidRPr="002226B3">
              <w:rPr>
                <w:sz w:val="20"/>
                <w:szCs w:val="20"/>
              </w:rPr>
              <w:t>chedule</w:t>
            </w:r>
          </w:p>
          <w:p w14:paraId="25A3C62E" w14:textId="228797AA" w:rsidR="002226B3" w:rsidRPr="002226B3" w:rsidRDefault="002226B3" w:rsidP="002226B3">
            <w:pPr>
              <w:pStyle w:val="TableParagraph"/>
              <w:numPr>
                <w:ilvl w:val="0"/>
                <w:numId w:val="13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Welcome </w:t>
            </w:r>
            <w:r w:rsidRPr="002226B3">
              <w:rPr>
                <w:sz w:val="20"/>
                <w:szCs w:val="20"/>
              </w:rPr>
              <w:t xml:space="preserve">New </w:t>
            </w:r>
            <w:r>
              <w:rPr>
                <w:sz w:val="20"/>
                <w:szCs w:val="20"/>
              </w:rPr>
              <w:t>M</w:t>
            </w:r>
            <w:r w:rsidRPr="002226B3">
              <w:rPr>
                <w:sz w:val="20"/>
                <w:szCs w:val="20"/>
              </w:rPr>
              <w:t>embers</w:t>
            </w:r>
          </w:p>
          <w:p w14:paraId="16F68763" w14:textId="77777777" w:rsidR="002226B3" w:rsidRPr="002226B3" w:rsidRDefault="002226B3" w:rsidP="002226B3">
            <w:pPr>
              <w:pStyle w:val="TableParagraph"/>
              <w:numPr>
                <w:ilvl w:val="0"/>
                <w:numId w:val="13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>Terms of Reference</w:t>
            </w:r>
          </w:p>
          <w:p w14:paraId="2D36DA41" w14:textId="0AC2E795" w:rsidR="008E7A8A" w:rsidRPr="00B922E4" w:rsidRDefault="002226B3" w:rsidP="002226B3">
            <w:pPr>
              <w:pStyle w:val="TableParagraph"/>
              <w:numPr>
                <w:ilvl w:val="0"/>
                <w:numId w:val="13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Conference </w:t>
            </w:r>
            <w:r>
              <w:rPr>
                <w:sz w:val="20"/>
                <w:szCs w:val="20"/>
              </w:rPr>
              <w:t>U</w:t>
            </w:r>
            <w:r w:rsidRPr="002226B3">
              <w:rPr>
                <w:sz w:val="20"/>
                <w:szCs w:val="20"/>
              </w:rPr>
              <w:t xml:space="preserve">pdate / </w:t>
            </w:r>
            <w:r>
              <w:rPr>
                <w:sz w:val="20"/>
                <w:szCs w:val="20"/>
              </w:rPr>
              <w:t>P</w:t>
            </w:r>
            <w:r w:rsidRPr="002226B3">
              <w:rPr>
                <w:sz w:val="20"/>
                <w:szCs w:val="20"/>
              </w:rPr>
              <w:t>reparation</w:t>
            </w:r>
            <w:r>
              <w:rPr>
                <w:sz w:val="20"/>
                <w:szCs w:val="20"/>
              </w:rPr>
              <w:t xml:space="preserve"> / Distribution of Tasks</w:t>
            </w:r>
          </w:p>
        </w:tc>
      </w:tr>
      <w:tr w:rsidR="001E7204" w:rsidRPr="00B922E4" w14:paraId="60AAF6A9" w14:textId="77777777" w:rsidTr="001E7204">
        <w:trPr>
          <w:trHeight w:val="898"/>
        </w:trPr>
        <w:tc>
          <w:tcPr>
            <w:tcW w:w="2376" w:type="pct"/>
            <w:shd w:val="clear" w:color="auto" w:fill="DEEAF6" w:themeFill="accent5" w:themeFillTint="33"/>
          </w:tcPr>
          <w:p w14:paraId="5440F5EB" w14:textId="77777777" w:rsidR="001E7204" w:rsidRPr="00C50E9E" w:rsidRDefault="001E7204" w:rsidP="00147124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 w:rsidRPr="00C50E9E">
              <w:rPr>
                <w:b/>
                <w:bCs/>
                <w:sz w:val="20"/>
                <w:szCs w:val="20"/>
                <w:u w:val="single"/>
              </w:rPr>
              <w:t>Board Meeting #</w:t>
            </w:r>
            <w:r>
              <w:rPr>
                <w:b/>
                <w:bCs/>
                <w:sz w:val="20"/>
                <w:szCs w:val="20"/>
                <w:u w:val="single"/>
              </w:rPr>
              <w:t>2</w:t>
            </w:r>
          </w:p>
          <w:p w14:paraId="5B271A4D" w14:textId="3265BB1F" w:rsidR="001E7204" w:rsidRPr="0045264A" w:rsidRDefault="001E7204" w:rsidP="00147124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F450DD">
              <w:rPr>
                <w:bCs/>
                <w:sz w:val="20"/>
                <w:szCs w:val="20"/>
              </w:rPr>
              <w:t>4</w:t>
            </w:r>
            <w:r w:rsidRPr="0045264A">
              <w:rPr>
                <w:bCs/>
                <w:sz w:val="20"/>
                <w:szCs w:val="20"/>
              </w:rPr>
              <w:t xml:space="preserve"> Apr </w:t>
            </w:r>
            <w:r w:rsidR="00091CED">
              <w:rPr>
                <w:bCs/>
                <w:sz w:val="20"/>
                <w:szCs w:val="20"/>
              </w:rPr>
              <w:t>2022</w:t>
            </w:r>
            <w:r w:rsidRPr="0045264A">
              <w:rPr>
                <w:bCs/>
                <w:sz w:val="20"/>
                <w:szCs w:val="20"/>
              </w:rPr>
              <w:t xml:space="preserve"> (Thurs)</w:t>
            </w:r>
          </w:p>
          <w:p w14:paraId="0628E553" w14:textId="237EB395" w:rsidR="001E7204" w:rsidRPr="00B922E4" w:rsidRDefault="00BF74EF" w:rsidP="00147124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9.00-12.00</w:t>
            </w:r>
          </w:p>
          <w:p w14:paraId="69F26376" w14:textId="7ED65D9E" w:rsidR="001E7204" w:rsidRPr="00B922E4" w:rsidRDefault="001E7204" w:rsidP="00147124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Virtual</w:t>
            </w:r>
          </w:p>
        </w:tc>
        <w:tc>
          <w:tcPr>
            <w:tcW w:w="2624" w:type="pct"/>
            <w:shd w:val="clear" w:color="auto" w:fill="DEEAF6" w:themeFill="accent5" w:themeFillTint="33"/>
          </w:tcPr>
          <w:p w14:paraId="12DE9C8F" w14:textId="78A201C8" w:rsidR="001E7204" w:rsidRPr="00B922E4" w:rsidRDefault="001E7204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Forecast FY</w:t>
            </w:r>
            <w:r w:rsidR="00091CED">
              <w:rPr>
                <w:sz w:val="20"/>
                <w:szCs w:val="20"/>
              </w:rPr>
              <w:t>2022</w:t>
            </w:r>
            <w:r>
              <w:rPr>
                <w:sz w:val="20"/>
                <w:szCs w:val="20"/>
              </w:rPr>
              <w:t xml:space="preserve"> / </w:t>
            </w:r>
            <w:r w:rsidRPr="00B922E4">
              <w:rPr>
                <w:sz w:val="20"/>
                <w:szCs w:val="20"/>
              </w:rPr>
              <w:t>Budget</w:t>
            </w:r>
            <w:r w:rsidRPr="00B922E4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FY202</w:t>
            </w:r>
            <w:r w:rsidR="00C12B8A">
              <w:rPr>
                <w:sz w:val="20"/>
                <w:szCs w:val="20"/>
              </w:rPr>
              <w:t>3</w:t>
            </w:r>
          </w:p>
          <w:p w14:paraId="0128C2A4" w14:textId="03BA2D11" w:rsidR="001E7204" w:rsidRPr="00B922E4" w:rsidRDefault="001E7204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 xml:space="preserve">Conference </w:t>
            </w:r>
            <w:r w:rsidR="002317EE">
              <w:rPr>
                <w:sz w:val="20"/>
                <w:szCs w:val="20"/>
              </w:rPr>
              <w:t>Pack Distribution</w:t>
            </w:r>
          </w:p>
          <w:p w14:paraId="233FE305" w14:textId="4021D700" w:rsidR="001E7204" w:rsidRDefault="002317EE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FAIC</w:t>
            </w:r>
            <w:r w:rsidR="001E7204" w:rsidRPr="00B922E4">
              <w:rPr>
                <w:sz w:val="20"/>
                <w:szCs w:val="20"/>
              </w:rPr>
              <w:t xml:space="preserve"> Committee</w:t>
            </w:r>
            <w:r w:rsidR="001E7204" w:rsidRPr="00B922E4">
              <w:rPr>
                <w:spacing w:val="-10"/>
                <w:sz w:val="20"/>
                <w:szCs w:val="20"/>
              </w:rPr>
              <w:t xml:space="preserve"> </w:t>
            </w:r>
            <w:r w:rsidR="001E7204" w:rsidRPr="00B922E4">
              <w:rPr>
                <w:sz w:val="20"/>
                <w:szCs w:val="20"/>
              </w:rPr>
              <w:t>Report</w:t>
            </w:r>
          </w:p>
          <w:p w14:paraId="72CD2272" w14:textId="233E5222" w:rsidR="00BF74EF" w:rsidRDefault="00BF74EF" w:rsidP="001E7204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Strategic Risk Management and</w:t>
            </w:r>
            <w:r w:rsidRPr="00B922E4">
              <w:rPr>
                <w:spacing w:val="-10"/>
                <w:sz w:val="20"/>
                <w:szCs w:val="20"/>
              </w:rPr>
              <w:t xml:space="preserve"> </w:t>
            </w:r>
            <w:r w:rsidRPr="00B922E4">
              <w:rPr>
                <w:sz w:val="20"/>
                <w:szCs w:val="20"/>
              </w:rPr>
              <w:t>Compliance</w:t>
            </w:r>
          </w:p>
          <w:p w14:paraId="28E19B73" w14:textId="2D458D08" w:rsidR="002317EE" w:rsidRPr="002317EE" w:rsidRDefault="002317EE" w:rsidP="002317EE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ind w:right="1152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Board Development / Evaluation</w:t>
            </w:r>
            <w:r w:rsidRPr="00B922E4">
              <w:rPr>
                <w:spacing w:val="-28"/>
                <w:sz w:val="20"/>
                <w:szCs w:val="20"/>
              </w:rPr>
              <w:t xml:space="preserve"> </w:t>
            </w:r>
            <w:r w:rsidRPr="00B922E4">
              <w:rPr>
                <w:sz w:val="20"/>
                <w:szCs w:val="20"/>
              </w:rPr>
              <w:lastRenderedPageBreak/>
              <w:t>Report (Governance)</w:t>
            </w:r>
          </w:p>
          <w:p w14:paraId="3C3EC034" w14:textId="046E08A1" w:rsidR="004C0520" w:rsidRPr="004C0520" w:rsidRDefault="004C0520" w:rsidP="004C0520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CEO update</w:t>
            </w:r>
          </w:p>
        </w:tc>
      </w:tr>
      <w:tr w:rsidR="00F450DD" w:rsidRPr="00B922E4" w14:paraId="1360F066" w14:textId="77777777" w:rsidTr="00F450DD">
        <w:trPr>
          <w:trHeight w:val="898"/>
        </w:trPr>
        <w:tc>
          <w:tcPr>
            <w:tcW w:w="2376" w:type="pct"/>
            <w:shd w:val="clear" w:color="auto" w:fill="E2EFD9" w:themeFill="accent6" w:themeFillTint="33"/>
          </w:tcPr>
          <w:p w14:paraId="0FFD56A3" w14:textId="77777777" w:rsidR="00F450DD" w:rsidRPr="00C50E9E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C50E9E">
              <w:rPr>
                <w:b/>
                <w:bCs/>
                <w:sz w:val="20"/>
                <w:szCs w:val="20"/>
                <w:u w:val="single"/>
              </w:rPr>
              <w:lastRenderedPageBreak/>
              <w:t>Advisory Council Meeting #</w:t>
            </w:r>
            <w:r>
              <w:rPr>
                <w:b/>
                <w:bCs/>
                <w:sz w:val="20"/>
                <w:szCs w:val="20"/>
                <w:u w:val="single"/>
              </w:rPr>
              <w:t>2</w:t>
            </w:r>
          </w:p>
          <w:p w14:paraId="04F153AE" w14:textId="6C048997" w:rsidR="00F450DD" w:rsidRPr="00147124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 w:right="16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 Apr</w:t>
            </w:r>
            <w:r w:rsidRPr="00147124">
              <w:rPr>
                <w:bCs/>
                <w:sz w:val="20"/>
                <w:szCs w:val="20"/>
              </w:rPr>
              <w:t xml:space="preserve"> </w:t>
            </w:r>
            <w:r w:rsidR="00091CED">
              <w:rPr>
                <w:bCs/>
                <w:sz w:val="20"/>
                <w:szCs w:val="20"/>
              </w:rPr>
              <w:t>2022</w:t>
            </w:r>
            <w:r w:rsidRPr="00147124">
              <w:rPr>
                <w:bCs/>
                <w:sz w:val="20"/>
                <w:szCs w:val="20"/>
              </w:rPr>
              <w:t xml:space="preserve"> (Thurs)</w:t>
            </w:r>
          </w:p>
          <w:p w14:paraId="3923F0FC" w14:textId="77777777" w:rsidR="00F450DD" w:rsidRPr="00B922E4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 w:right="162"/>
              <w:jc w:val="both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14.00-16.00</w:t>
            </w:r>
          </w:p>
          <w:p w14:paraId="38F0CD93" w14:textId="32E0C4EC" w:rsidR="00F450DD" w:rsidRPr="00C50E9E" w:rsidRDefault="00F450DD" w:rsidP="00F450DD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Virtual</w:t>
            </w:r>
          </w:p>
        </w:tc>
        <w:tc>
          <w:tcPr>
            <w:tcW w:w="2624" w:type="pct"/>
            <w:shd w:val="clear" w:color="auto" w:fill="E2EFD9" w:themeFill="accent6" w:themeFillTint="33"/>
          </w:tcPr>
          <w:p w14:paraId="6FB01005" w14:textId="6BDC7C31" w:rsidR="002226B3" w:rsidRPr="002226B3" w:rsidRDefault="002226B3" w:rsidP="002226B3">
            <w:pPr>
              <w:pStyle w:val="TableParagraph"/>
              <w:numPr>
                <w:ilvl w:val="0"/>
                <w:numId w:val="14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Conference </w:t>
            </w:r>
            <w:r>
              <w:rPr>
                <w:sz w:val="20"/>
                <w:szCs w:val="20"/>
              </w:rPr>
              <w:t>Fi</w:t>
            </w:r>
            <w:r w:rsidRPr="002226B3">
              <w:rPr>
                <w:sz w:val="20"/>
                <w:szCs w:val="20"/>
              </w:rPr>
              <w:t>nalisation</w:t>
            </w:r>
          </w:p>
          <w:p w14:paraId="506374AB" w14:textId="5D3D162A" w:rsidR="002226B3" w:rsidRPr="002226B3" w:rsidRDefault="002226B3" w:rsidP="002226B3">
            <w:pPr>
              <w:pStyle w:val="TableParagraph"/>
              <w:numPr>
                <w:ilvl w:val="0"/>
                <w:numId w:val="14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Guest / </w:t>
            </w:r>
            <w:r>
              <w:rPr>
                <w:sz w:val="20"/>
                <w:szCs w:val="20"/>
              </w:rPr>
              <w:t>S</w:t>
            </w:r>
            <w:r w:rsidRPr="002226B3">
              <w:rPr>
                <w:sz w:val="20"/>
                <w:szCs w:val="20"/>
              </w:rPr>
              <w:t>peaker: TBA</w:t>
            </w:r>
          </w:p>
          <w:p w14:paraId="090B58F9" w14:textId="127FB0D8" w:rsidR="00F450DD" w:rsidRDefault="002226B3" w:rsidP="002226B3">
            <w:pPr>
              <w:pStyle w:val="TableParagraph"/>
              <w:numPr>
                <w:ilvl w:val="0"/>
                <w:numId w:val="14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>Communities of Practice</w:t>
            </w:r>
          </w:p>
        </w:tc>
      </w:tr>
      <w:tr w:rsidR="00F450DD" w:rsidRPr="00B922E4" w14:paraId="72E41CAA" w14:textId="77777777" w:rsidTr="001E7204">
        <w:trPr>
          <w:trHeight w:val="898"/>
        </w:trPr>
        <w:tc>
          <w:tcPr>
            <w:tcW w:w="2376" w:type="pct"/>
            <w:shd w:val="clear" w:color="auto" w:fill="DEEAF6" w:themeFill="accent5" w:themeFillTint="33"/>
          </w:tcPr>
          <w:p w14:paraId="67D208EF" w14:textId="636FD399" w:rsidR="00F450DD" w:rsidRPr="00C50E9E" w:rsidRDefault="00F450DD" w:rsidP="00F450DD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 w:rsidRPr="00C50E9E">
              <w:rPr>
                <w:b/>
                <w:bCs/>
                <w:sz w:val="20"/>
                <w:szCs w:val="20"/>
                <w:u w:val="single"/>
              </w:rPr>
              <w:t>Board Meeting #</w:t>
            </w:r>
            <w:r>
              <w:rPr>
                <w:b/>
                <w:bCs/>
                <w:sz w:val="20"/>
                <w:szCs w:val="20"/>
                <w:u w:val="single"/>
              </w:rPr>
              <w:t>3</w:t>
            </w:r>
          </w:p>
          <w:p w14:paraId="7FAD94C2" w14:textId="00F96DCA" w:rsidR="00F450DD" w:rsidRPr="0045264A" w:rsidRDefault="00C12B8A" w:rsidP="00F450DD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F450DD">
              <w:rPr>
                <w:bCs/>
                <w:sz w:val="20"/>
                <w:szCs w:val="20"/>
              </w:rPr>
              <w:t xml:space="preserve"> May</w:t>
            </w:r>
            <w:r w:rsidR="00F450DD" w:rsidRPr="0045264A">
              <w:rPr>
                <w:bCs/>
                <w:sz w:val="20"/>
                <w:szCs w:val="20"/>
              </w:rPr>
              <w:t xml:space="preserve"> </w:t>
            </w:r>
            <w:r w:rsidR="00091CED">
              <w:rPr>
                <w:bCs/>
                <w:sz w:val="20"/>
                <w:szCs w:val="20"/>
              </w:rPr>
              <w:t>2022</w:t>
            </w:r>
            <w:r w:rsidR="00F450DD" w:rsidRPr="0045264A">
              <w:rPr>
                <w:bCs/>
                <w:sz w:val="20"/>
                <w:szCs w:val="20"/>
              </w:rPr>
              <w:t xml:space="preserve"> (</w:t>
            </w:r>
            <w:r w:rsidR="00F450DD">
              <w:rPr>
                <w:bCs/>
                <w:sz w:val="20"/>
                <w:szCs w:val="20"/>
              </w:rPr>
              <w:t>Wed</w:t>
            </w:r>
            <w:r w:rsidR="00F450DD" w:rsidRPr="0045264A">
              <w:rPr>
                <w:bCs/>
                <w:sz w:val="20"/>
                <w:szCs w:val="20"/>
              </w:rPr>
              <w:t>)</w:t>
            </w:r>
          </w:p>
          <w:p w14:paraId="4130D1CF" w14:textId="34292675" w:rsidR="00F450DD" w:rsidRPr="00B922E4" w:rsidRDefault="007633DF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10.00-14.00</w:t>
            </w:r>
          </w:p>
          <w:p w14:paraId="4736AB6D" w14:textId="77777777" w:rsidR="00644F1C" w:rsidRDefault="007633DF" w:rsidP="00644F1C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Bentleys</w:t>
            </w:r>
            <w:r w:rsidR="00644F1C">
              <w:rPr>
                <w:sz w:val="20"/>
                <w:szCs w:val="20"/>
              </w:rPr>
              <w:t xml:space="preserve"> – 60 Margaret Street, Sydney</w:t>
            </w:r>
          </w:p>
          <w:p w14:paraId="23CEBC85" w14:textId="77777777" w:rsidR="00644F1C" w:rsidRDefault="00644F1C" w:rsidP="00644F1C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</w:p>
          <w:p w14:paraId="5087D0BA" w14:textId="6564FB06" w:rsidR="00644F1C" w:rsidRPr="00644F1C" w:rsidRDefault="00644F1C" w:rsidP="00644F1C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4803F6">
              <w:rPr>
                <w:sz w:val="20"/>
                <w:szCs w:val="20"/>
              </w:rPr>
              <w:t xml:space="preserve">TBC </w:t>
            </w:r>
            <w:r w:rsidRPr="00644F1C">
              <w:rPr>
                <w:sz w:val="20"/>
                <w:szCs w:val="20"/>
              </w:rPr>
              <w:t>To be followed by:</w:t>
            </w:r>
          </w:p>
          <w:p w14:paraId="6CFBA2A9" w14:textId="4D22F117" w:rsidR="007633DF" w:rsidRPr="00644F1C" w:rsidRDefault="007633DF" w:rsidP="00644F1C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 w:rsidRPr="00644F1C">
              <w:rPr>
                <w:sz w:val="20"/>
                <w:szCs w:val="20"/>
              </w:rPr>
              <w:t>UECA AGM</w:t>
            </w:r>
          </w:p>
          <w:p w14:paraId="65DFB4E1" w14:textId="58E4B4DA" w:rsidR="007633DF" w:rsidRDefault="007633DF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 w:rsidRPr="00644F1C">
              <w:rPr>
                <w:sz w:val="20"/>
                <w:szCs w:val="20"/>
              </w:rPr>
              <w:t>15.00-16.00</w:t>
            </w:r>
          </w:p>
          <w:p w14:paraId="58FB073B" w14:textId="1470DBE1" w:rsidR="00644F1C" w:rsidRPr="00644F1C" w:rsidRDefault="00644F1C" w:rsidP="00644F1C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Bentleys – 60 Margaret Street, Sydney</w:t>
            </w:r>
          </w:p>
          <w:p w14:paraId="10B2116A" w14:textId="27BF02EB" w:rsidR="00644F1C" w:rsidRPr="00E177B2" w:rsidRDefault="00644F1C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</w:p>
        </w:tc>
        <w:tc>
          <w:tcPr>
            <w:tcW w:w="2624" w:type="pct"/>
            <w:shd w:val="clear" w:color="auto" w:fill="DEEAF6" w:themeFill="accent5" w:themeFillTint="33"/>
          </w:tcPr>
          <w:p w14:paraId="1A52BB32" w14:textId="23C45D37" w:rsidR="00F450DD" w:rsidRDefault="00C12B8A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Facilitated </w:t>
            </w:r>
            <w:r w:rsidR="00F450DD">
              <w:rPr>
                <w:sz w:val="20"/>
                <w:szCs w:val="20"/>
              </w:rPr>
              <w:t xml:space="preserve">Strategy </w:t>
            </w:r>
            <w:r w:rsidR="00077599">
              <w:rPr>
                <w:sz w:val="20"/>
                <w:szCs w:val="20"/>
              </w:rPr>
              <w:t>S</w:t>
            </w:r>
            <w:r w:rsidR="00F450DD">
              <w:rPr>
                <w:sz w:val="20"/>
                <w:szCs w:val="20"/>
              </w:rPr>
              <w:t xml:space="preserve">ession </w:t>
            </w:r>
          </w:p>
        </w:tc>
      </w:tr>
      <w:tr w:rsidR="00F450DD" w:rsidRPr="00B922E4" w14:paraId="6F782D1F" w14:textId="77777777" w:rsidTr="004E3B07">
        <w:trPr>
          <w:trHeight w:val="902"/>
        </w:trPr>
        <w:tc>
          <w:tcPr>
            <w:tcW w:w="2376" w:type="pct"/>
            <w:shd w:val="clear" w:color="auto" w:fill="auto"/>
          </w:tcPr>
          <w:p w14:paraId="205258EE" w14:textId="7316318A" w:rsidR="00F450DD" w:rsidRDefault="00F450DD" w:rsidP="00F450DD">
            <w:pPr>
              <w:pStyle w:val="TableParagraph"/>
              <w:spacing w:before="40" w:after="40"/>
              <w:ind w:left="113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NEAS Management Conference</w:t>
            </w:r>
          </w:p>
          <w:p w14:paraId="34276076" w14:textId="580F46A8" w:rsidR="00F450DD" w:rsidRDefault="009E7D8C" w:rsidP="00F450DD">
            <w:pPr>
              <w:pStyle w:val="TableParagraph"/>
              <w:spacing w:before="40" w:after="40"/>
              <w:ind w:left="11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5-6</w:t>
            </w:r>
            <w:r w:rsidR="00F450DD" w:rsidRPr="002C6A31">
              <w:rPr>
                <w:bCs/>
                <w:sz w:val="20"/>
                <w:szCs w:val="20"/>
              </w:rPr>
              <w:t xml:space="preserve"> May </w:t>
            </w:r>
            <w:r w:rsidR="00091CED">
              <w:rPr>
                <w:bCs/>
                <w:sz w:val="20"/>
                <w:szCs w:val="20"/>
              </w:rPr>
              <w:t>2022</w:t>
            </w:r>
            <w:r w:rsidR="00F450DD">
              <w:rPr>
                <w:bCs/>
                <w:sz w:val="20"/>
                <w:szCs w:val="20"/>
              </w:rPr>
              <w:t xml:space="preserve"> (Thurs/Fri)</w:t>
            </w:r>
          </w:p>
          <w:p w14:paraId="729807B1" w14:textId="39161893" w:rsidR="00F450DD" w:rsidRDefault="00F450DD" w:rsidP="00F450DD">
            <w:pPr>
              <w:pStyle w:val="TableParagraph"/>
              <w:spacing w:before="40" w:after="40"/>
              <w:ind w:left="11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9.00-17.00</w:t>
            </w:r>
          </w:p>
          <w:p w14:paraId="208D6CB3" w14:textId="680DD6AA" w:rsidR="00F450DD" w:rsidRPr="001541FE" w:rsidRDefault="00F450DD" w:rsidP="00F450DD">
            <w:pPr>
              <w:pStyle w:val="TableParagraph"/>
              <w:spacing w:before="40" w:after="40"/>
              <w:ind w:left="11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Doltone House</w:t>
            </w:r>
          </w:p>
        </w:tc>
        <w:tc>
          <w:tcPr>
            <w:tcW w:w="2624" w:type="pct"/>
            <w:shd w:val="clear" w:color="auto" w:fill="auto"/>
          </w:tcPr>
          <w:p w14:paraId="621D00EC" w14:textId="02A42D03" w:rsidR="00F450DD" w:rsidRPr="00B922E4" w:rsidRDefault="00F450DD" w:rsidP="00F450DD">
            <w:pPr>
              <w:pStyle w:val="TableParagraph"/>
              <w:tabs>
                <w:tab w:val="left" w:pos="785"/>
              </w:tabs>
              <w:spacing w:before="40" w:after="40"/>
              <w:ind w:left="0" w:right="154"/>
              <w:rPr>
                <w:sz w:val="20"/>
                <w:szCs w:val="20"/>
              </w:rPr>
            </w:pPr>
          </w:p>
        </w:tc>
      </w:tr>
      <w:tr w:rsidR="00F450DD" w:rsidRPr="00B922E4" w14:paraId="4B6362C1" w14:textId="77777777" w:rsidTr="001E7204">
        <w:trPr>
          <w:trHeight w:val="1094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DB74B0" w14:textId="58C92DE9" w:rsidR="00F450DD" w:rsidRPr="00C50E9E" w:rsidRDefault="00F450DD" w:rsidP="00F450DD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 w:rsidRPr="00C50E9E">
              <w:rPr>
                <w:b/>
                <w:bCs/>
                <w:sz w:val="20"/>
                <w:szCs w:val="20"/>
                <w:u w:val="single"/>
              </w:rPr>
              <w:t>Board Meeting #</w:t>
            </w:r>
            <w:r>
              <w:rPr>
                <w:b/>
                <w:bCs/>
                <w:sz w:val="20"/>
                <w:szCs w:val="20"/>
                <w:u w:val="single"/>
              </w:rPr>
              <w:t>4</w:t>
            </w:r>
          </w:p>
          <w:p w14:paraId="63185E00" w14:textId="458AD2C6" w:rsidR="00F450DD" w:rsidRPr="00147124" w:rsidRDefault="009E7D8C" w:rsidP="00F450DD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="00F450DD" w:rsidRPr="00147124">
              <w:rPr>
                <w:bCs/>
                <w:sz w:val="20"/>
                <w:szCs w:val="20"/>
              </w:rPr>
              <w:t xml:space="preserve"> Aug </w:t>
            </w:r>
            <w:r w:rsidR="00091CED">
              <w:rPr>
                <w:bCs/>
                <w:sz w:val="20"/>
                <w:szCs w:val="20"/>
              </w:rPr>
              <w:t>2022</w:t>
            </w:r>
            <w:r w:rsidR="00F450DD" w:rsidRPr="00147124">
              <w:rPr>
                <w:bCs/>
                <w:sz w:val="20"/>
                <w:szCs w:val="20"/>
              </w:rPr>
              <w:t xml:space="preserve"> (Thurs)</w:t>
            </w:r>
          </w:p>
          <w:p w14:paraId="38DB0C94" w14:textId="77777777" w:rsidR="00F450DD" w:rsidRPr="00B922E4" w:rsidRDefault="00F450DD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Board Meeting</w:t>
            </w:r>
          </w:p>
          <w:p w14:paraId="467E56CB" w14:textId="4D0FD81C" w:rsidR="00F450DD" w:rsidRPr="00B922E4" w:rsidRDefault="00F450DD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9.00-12.00</w:t>
            </w:r>
          </w:p>
          <w:p w14:paraId="4334201A" w14:textId="26277639" w:rsidR="00F450DD" w:rsidRPr="008E7A8A" w:rsidRDefault="009E7D8C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Virtual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83445AE" w14:textId="6DFF14A1" w:rsidR="00F450DD" w:rsidRDefault="00512FD9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Christine, </w:t>
            </w:r>
            <w:proofErr w:type="gramStart"/>
            <w:r>
              <w:rPr>
                <w:sz w:val="20"/>
                <w:szCs w:val="20"/>
              </w:rPr>
              <w:t>Tanya</w:t>
            </w:r>
            <w:proofErr w:type="gramEnd"/>
            <w:r>
              <w:rPr>
                <w:sz w:val="20"/>
                <w:szCs w:val="20"/>
              </w:rPr>
              <w:t xml:space="preserve"> and Jim for </w:t>
            </w:r>
            <w:r w:rsidR="00C12B8A">
              <w:rPr>
                <w:sz w:val="20"/>
                <w:szCs w:val="20"/>
              </w:rPr>
              <w:t>confirmation</w:t>
            </w:r>
            <w:r>
              <w:rPr>
                <w:sz w:val="20"/>
                <w:szCs w:val="20"/>
              </w:rPr>
              <w:t xml:space="preserve"> at AGM. </w:t>
            </w:r>
          </w:p>
          <w:p w14:paraId="10BCEA0D" w14:textId="4149F127" w:rsidR="002317EE" w:rsidRPr="00B922E4" w:rsidRDefault="002317EE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FY22 Audit Preparation</w:t>
            </w:r>
            <w:r w:rsidR="004803F6">
              <w:rPr>
                <w:sz w:val="20"/>
                <w:szCs w:val="20"/>
              </w:rPr>
              <w:t>, review auditor</w:t>
            </w:r>
          </w:p>
          <w:p w14:paraId="46F71B23" w14:textId="77777777" w:rsidR="00F7785A" w:rsidRDefault="00F7785A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ind w:right="1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Draft Annual Report for Board review</w:t>
            </w:r>
          </w:p>
          <w:p w14:paraId="2861D18B" w14:textId="44752903" w:rsidR="00F450DD" w:rsidRDefault="004803F6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ind w:right="1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FY23 Draft</w:t>
            </w:r>
            <w:r w:rsidR="00F450DD">
              <w:rPr>
                <w:sz w:val="20"/>
                <w:szCs w:val="20"/>
              </w:rPr>
              <w:t xml:space="preserve"> Budget Approval</w:t>
            </w:r>
          </w:p>
          <w:p w14:paraId="73BB28AA" w14:textId="45B059D9" w:rsidR="00F450DD" w:rsidRPr="00B922E4" w:rsidRDefault="00091CED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Post-</w:t>
            </w:r>
            <w:r w:rsidR="00F450DD" w:rsidRPr="00B922E4">
              <w:rPr>
                <w:sz w:val="20"/>
                <w:szCs w:val="20"/>
              </w:rPr>
              <w:t>Conference</w:t>
            </w:r>
            <w:r w:rsidR="00F450DD" w:rsidRPr="00B922E4">
              <w:rPr>
                <w:spacing w:val="-1"/>
                <w:sz w:val="20"/>
                <w:szCs w:val="20"/>
              </w:rPr>
              <w:t xml:space="preserve"> </w:t>
            </w:r>
            <w:r w:rsidR="00F450DD" w:rsidRPr="00B922E4">
              <w:rPr>
                <w:sz w:val="20"/>
                <w:szCs w:val="20"/>
              </w:rPr>
              <w:t>Evaluation</w:t>
            </w:r>
            <w:r>
              <w:rPr>
                <w:sz w:val="20"/>
                <w:szCs w:val="20"/>
              </w:rPr>
              <w:t xml:space="preserve"> and Report</w:t>
            </w:r>
          </w:p>
          <w:p w14:paraId="6E14057B" w14:textId="5DB3268A" w:rsidR="00F450DD" w:rsidRPr="00B922E4" w:rsidRDefault="00F450DD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ind w:right="598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Strategic Plan</w:t>
            </w:r>
            <w:r w:rsidRPr="00B922E4">
              <w:rPr>
                <w:spacing w:val="-34"/>
                <w:sz w:val="20"/>
                <w:szCs w:val="20"/>
              </w:rPr>
              <w:t xml:space="preserve"> </w:t>
            </w:r>
            <w:r w:rsidRPr="00B922E4">
              <w:rPr>
                <w:sz w:val="20"/>
                <w:szCs w:val="20"/>
              </w:rPr>
              <w:t>Progress Report</w:t>
            </w:r>
          </w:p>
          <w:p w14:paraId="4AC14685" w14:textId="1A0FB920" w:rsidR="00F450DD" w:rsidRPr="00B922E4" w:rsidRDefault="00F450DD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ind w:right="1152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Planning for CEO Performance</w:t>
            </w:r>
            <w:r>
              <w:rPr>
                <w:sz w:val="20"/>
                <w:szCs w:val="20"/>
              </w:rPr>
              <w:t xml:space="preserve"> </w:t>
            </w:r>
            <w:r w:rsidRPr="00B922E4">
              <w:rPr>
                <w:sz w:val="20"/>
                <w:szCs w:val="20"/>
              </w:rPr>
              <w:t>Review</w:t>
            </w:r>
          </w:p>
          <w:p w14:paraId="41C06461" w14:textId="2C50D328" w:rsidR="00F450DD" w:rsidRPr="004C0520" w:rsidRDefault="00F450DD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CEO update</w:t>
            </w:r>
          </w:p>
        </w:tc>
      </w:tr>
      <w:tr w:rsidR="00F450DD" w:rsidRPr="00B922E4" w14:paraId="4BCF35CA" w14:textId="77777777" w:rsidTr="00235F60">
        <w:trPr>
          <w:trHeight w:val="1094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F8BBD06" w14:textId="77777777" w:rsidR="00F450DD" w:rsidRPr="00312DC2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312DC2">
              <w:rPr>
                <w:b/>
                <w:bCs/>
                <w:sz w:val="20"/>
                <w:szCs w:val="20"/>
                <w:u w:val="single"/>
              </w:rPr>
              <w:t>Advisory Council Meeting #</w:t>
            </w:r>
            <w:r>
              <w:rPr>
                <w:b/>
                <w:bCs/>
                <w:sz w:val="20"/>
                <w:szCs w:val="20"/>
                <w:u w:val="single"/>
              </w:rPr>
              <w:t>3</w:t>
            </w:r>
          </w:p>
          <w:p w14:paraId="7EDF426D" w14:textId="0D8BF3F1" w:rsidR="00F450DD" w:rsidRPr="00147124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 w:right="16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9E7D8C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 xml:space="preserve"> Aug</w:t>
            </w:r>
            <w:r w:rsidRPr="00147124">
              <w:rPr>
                <w:bCs/>
                <w:sz w:val="20"/>
                <w:szCs w:val="20"/>
              </w:rPr>
              <w:t xml:space="preserve"> </w:t>
            </w:r>
            <w:r w:rsidR="00091CED">
              <w:rPr>
                <w:bCs/>
                <w:sz w:val="20"/>
                <w:szCs w:val="20"/>
              </w:rPr>
              <w:t>2022</w:t>
            </w:r>
            <w:r w:rsidRPr="00147124">
              <w:rPr>
                <w:bCs/>
                <w:sz w:val="20"/>
                <w:szCs w:val="20"/>
              </w:rPr>
              <w:t xml:space="preserve"> (Thurs)</w:t>
            </w:r>
          </w:p>
          <w:p w14:paraId="56045917" w14:textId="77777777" w:rsidR="00F450DD" w:rsidRPr="00312DC2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 w:right="162"/>
              <w:jc w:val="both"/>
              <w:rPr>
                <w:sz w:val="20"/>
                <w:szCs w:val="20"/>
              </w:rPr>
            </w:pPr>
            <w:r w:rsidRPr="00312DC2">
              <w:rPr>
                <w:sz w:val="20"/>
                <w:szCs w:val="20"/>
              </w:rPr>
              <w:t>14.00-16.00</w:t>
            </w:r>
          </w:p>
          <w:p w14:paraId="7FDAAD2E" w14:textId="77777777" w:rsidR="00F450DD" w:rsidRDefault="00F450DD" w:rsidP="00F450DD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Virtual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7911D3" w14:textId="28A44D92" w:rsidR="002226B3" w:rsidRPr="002226B3" w:rsidRDefault="002226B3" w:rsidP="002226B3">
            <w:pPr>
              <w:pStyle w:val="TableParagraph"/>
              <w:numPr>
                <w:ilvl w:val="0"/>
                <w:numId w:val="15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Conference </w:t>
            </w:r>
            <w:r>
              <w:rPr>
                <w:sz w:val="20"/>
                <w:szCs w:val="20"/>
              </w:rPr>
              <w:t>R</w:t>
            </w:r>
            <w:r w:rsidRPr="002226B3">
              <w:rPr>
                <w:sz w:val="20"/>
                <w:szCs w:val="20"/>
              </w:rPr>
              <w:t>eview</w:t>
            </w:r>
          </w:p>
          <w:p w14:paraId="4AAD90BC" w14:textId="53010E30" w:rsidR="002226B3" w:rsidRPr="002226B3" w:rsidRDefault="002226B3" w:rsidP="002226B3">
            <w:pPr>
              <w:pStyle w:val="TableParagraph"/>
              <w:numPr>
                <w:ilvl w:val="0"/>
                <w:numId w:val="15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SOIF analysis activity </w:t>
            </w:r>
          </w:p>
          <w:p w14:paraId="482AEF17" w14:textId="4C69CD0C" w:rsidR="002226B3" w:rsidRPr="002226B3" w:rsidRDefault="002226B3" w:rsidP="002226B3">
            <w:pPr>
              <w:pStyle w:val="TableParagraph"/>
              <w:numPr>
                <w:ilvl w:val="0"/>
                <w:numId w:val="15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>Mid-</w:t>
            </w:r>
            <w:r>
              <w:rPr>
                <w:sz w:val="20"/>
                <w:szCs w:val="20"/>
              </w:rPr>
              <w:t>Y</w:t>
            </w:r>
            <w:r w:rsidRPr="002226B3">
              <w:rPr>
                <w:sz w:val="20"/>
                <w:szCs w:val="20"/>
              </w:rPr>
              <w:t xml:space="preserve">ear </w:t>
            </w:r>
            <w:r>
              <w:rPr>
                <w:sz w:val="20"/>
                <w:szCs w:val="20"/>
              </w:rPr>
              <w:t>R</w:t>
            </w:r>
            <w:r w:rsidRPr="002226B3">
              <w:rPr>
                <w:sz w:val="20"/>
                <w:szCs w:val="20"/>
              </w:rPr>
              <w:t>eport from Convener</w:t>
            </w:r>
          </w:p>
          <w:p w14:paraId="0332B826" w14:textId="2A7B78F1" w:rsidR="00F450DD" w:rsidRPr="00B922E4" w:rsidRDefault="002226B3" w:rsidP="002226B3">
            <w:pPr>
              <w:pStyle w:val="TableParagraph"/>
              <w:numPr>
                <w:ilvl w:val="0"/>
                <w:numId w:val="15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Guest / </w:t>
            </w:r>
            <w:r>
              <w:rPr>
                <w:sz w:val="20"/>
                <w:szCs w:val="20"/>
              </w:rPr>
              <w:t>S</w:t>
            </w:r>
            <w:r w:rsidRPr="002226B3">
              <w:rPr>
                <w:sz w:val="20"/>
                <w:szCs w:val="20"/>
              </w:rPr>
              <w:t>peaker: TBA</w:t>
            </w:r>
          </w:p>
        </w:tc>
      </w:tr>
      <w:tr w:rsidR="00F450DD" w:rsidRPr="00B922E4" w14:paraId="5BD28365" w14:textId="77777777" w:rsidTr="008E7A8A">
        <w:trPr>
          <w:trHeight w:val="1094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4243E" w14:textId="77777777" w:rsidR="00F450DD" w:rsidRDefault="00F450DD" w:rsidP="00F450DD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CEO Performance Review</w:t>
            </w:r>
          </w:p>
          <w:p w14:paraId="423D4E11" w14:textId="7D5D931C" w:rsidR="00F450DD" w:rsidRDefault="00F450DD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E7D8C">
              <w:rPr>
                <w:sz w:val="20"/>
                <w:szCs w:val="20"/>
              </w:rPr>
              <w:t>8</w:t>
            </w:r>
            <w:r w:rsidRPr="008E7A8A">
              <w:rPr>
                <w:sz w:val="20"/>
                <w:szCs w:val="20"/>
              </w:rPr>
              <w:t xml:space="preserve"> Aug </w:t>
            </w:r>
            <w:r w:rsidR="00091CED">
              <w:rPr>
                <w:sz w:val="20"/>
                <w:szCs w:val="20"/>
              </w:rPr>
              <w:t>2022</w:t>
            </w:r>
            <w:r w:rsidRPr="008E7A8A">
              <w:rPr>
                <w:sz w:val="20"/>
                <w:szCs w:val="20"/>
              </w:rPr>
              <w:t xml:space="preserve"> (T</w:t>
            </w:r>
            <w:r w:rsidR="009E7D8C">
              <w:rPr>
                <w:sz w:val="20"/>
                <w:szCs w:val="20"/>
              </w:rPr>
              <w:t>hurs</w:t>
            </w:r>
            <w:r w:rsidRPr="008E7A8A">
              <w:rPr>
                <w:sz w:val="20"/>
                <w:szCs w:val="20"/>
              </w:rPr>
              <w:t>)</w:t>
            </w:r>
          </w:p>
          <w:p w14:paraId="4D2F1441" w14:textId="77777777" w:rsidR="00F450DD" w:rsidRDefault="00F450DD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9.00-12.00</w:t>
            </w:r>
          </w:p>
          <w:p w14:paraId="09F71349" w14:textId="0E2BC142" w:rsidR="007633DF" w:rsidRPr="008E7A8A" w:rsidRDefault="00644F1C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Bentleys – 60 Margaret Street, Sydney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B7C75" w14:textId="77777777" w:rsidR="00F450DD" w:rsidRDefault="00F450DD" w:rsidP="00F450DD">
            <w:pPr>
              <w:pStyle w:val="TableParagraph"/>
              <w:tabs>
                <w:tab w:val="left" w:pos="784"/>
                <w:tab w:val="left" w:pos="785"/>
              </w:tabs>
              <w:spacing w:before="40" w:after="40"/>
              <w:ind w:left="0"/>
              <w:rPr>
                <w:sz w:val="20"/>
                <w:szCs w:val="20"/>
              </w:rPr>
            </w:pPr>
          </w:p>
        </w:tc>
      </w:tr>
      <w:tr w:rsidR="00F450DD" w:rsidRPr="00B922E4" w14:paraId="40C5E1EF" w14:textId="77777777" w:rsidTr="001E7204">
        <w:trPr>
          <w:trHeight w:val="1094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5A8C1C" w14:textId="616013FC" w:rsidR="00F450DD" w:rsidRPr="00C50E9E" w:rsidRDefault="00F450DD" w:rsidP="00F450DD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 w:rsidRPr="00C50E9E">
              <w:rPr>
                <w:b/>
                <w:bCs/>
                <w:sz w:val="20"/>
                <w:szCs w:val="20"/>
                <w:u w:val="single"/>
              </w:rPr>
              <w:t>Board Meeting #</w:t>
            </w:r>
            <w:r>
              <w:rPr>
                <w:b/>
                <w:bCs/>
                <w:sz w:val="20"/>
                <w:szCs w:val="20"/>
                <w:u w:val="single"/>
              </w:rPr>
              <w:t>5</w:t>
            </w:r>
          </w:p>
          <w:p w14:paraId="6EEE35A0" w14:textId="0BE47575" w:rsidR="00F450DD" w:rsidRPr="00644F1C" w:rsidRDefault="00F450DD" w:rsidP="00644F1C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9E7D8C">
              <w:rPr>
                <w:bCs/>
                <w:sz w:val="20"/>
                <w:szCs w:val="20"/>
              </w:rPr>
              <w:t>3</w:t>
            </w:r>
            <w:r w:rsidRPr="00147124">
              <w:rPr>
                <w:bCs/>
                <w:sz w:val="20"/>
                <w:szCs w:val="20"/>
              </w:rPr>
              <w:t xml:space="preserve"> Oct </w:t>
            </w:r>
            <w:r w:rsidR="00091CED">
              <w:rPr>
                <w:bCs/>
                <w:sz w:val="20"/>
                <w:szCs w:val="20"/>
              </w:rPr>
              <w:t>2022</w:t>
            </w:r>
            <w:r w:rsidRPr="00147124">
              <w:rPr>
                <w:bCs/>
                <w:sz w:val="20"/>
                <w:szCs w:val="20"/>
              </w:rPr>
              <w:t xml:space="preserve"> (Thurs)</w:t>
            </w:r>
          </w:p>
          <w:p w14:paraId="7C3574D4" w14:textId="40571C56" w:rsidR="00F450DD" w:rsidRDefault="007633DF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  <w:r w:rsidR="00F450DD">
              <w:rPr>
                <w:sz w:val="20"/>
                <w:szCs w:val="20"/>
              </w:rPr>
              <w:t>-12.00</w:t>
            </w:r>
          </w:p>
          <w:p w14:paraId="68E6DB24" w14:textId="7B71F45A" w:rsidR="00644F1C" w:rsidRDefault="00644F1C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Bentleys – 60 Margaret Street, Sydney</w:t>
            </w:r>
          </w:p>
          <w:p w14:paraId="38C880FF" w14:textId="7F0981B6" w:rsidR="00644F1C" w:rsidRDefault="00644F1C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</w:p>
          <w:p w14:paraId="720789E8" w14:textId="77777777" w:rsidR="00644F1C" w:rsidRDefault="00644F1C" w:rsidP="00644F1C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</w:p>
          <w:p w14:paraId="5E3D12D9" w14:textId="77777777" w:rsidR="00644F1C" w:rsidRDefault="00644F1C" w:rsidP="00644F1C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</w:p>
          <w:p w14:paraId="3C5697AE" w14:textId="77777777" w:rsidR="00644F1C" w:rsidRDefault="00644F1C" w:rsidP="00644F1C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</w:p>
          <w:p w14:paraId="05A4DE8C" w14:textId="6809001F" w:rsidR="00644F1C" w:rsidRPr="00C50E9E" w:rsidRDefault="00644F1C" w:rsidP="00644F1C">
            <w:pPr>
              <w:pStyle w:val="TableParagraph"/>
              <w:spacing w:before="40" w:after="40"/>
              <w:ind w:left="113" w:right="106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Finance, </w:t>
            </w:r>
            <w:proofErr w:type="gramStart"/>
            <w:r w:rsidRPr="00C50E9E">
              <w:rPr>
                <w:b/>
                <w:sz w:val="20"/>
                <w:szCs w:val="20"/>
                <w:u w:val="single"/>
              </w:rPr>
              <w:t>Audit</w:t>
            </w:r>
            <w:proofErr w:type="gramEnd"/>
            <w:r w:rsidRPr="00C50E9E">
              <w:rPr>
                <w:b/>
                <w:sz w:val="20"/>
                <w:szCs w:val="20"/>
                <w:u w:val="single"/>
              </w:rPr>
              <w:t xml:space="preserve"> and Investment Committee #</w:t>
            </w:r>
            <w:r>
              <w:rPr>
                <w:b/>
                <w:sz w:val="20"/>
                <w:szCs w:val="20"/>
                <w:u w:val="single"/>
              </w:rPr>
              <w:t>2</w:t>
            </w:r>
          </w:p>
          <w:p w14:paraId="5772B633" w14:textId="77777777" w:rsidR="00644F1C" w:rsidRPr="00147124" w:rsidRDefault="00644F1C" w:rsidP="00644F1C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Pr="00147124">
              <w:rPr>
                <w:bCs/>
                <w:sz w:val="20"/>
                <w:szCs w:val="20"/>
              </w:rPr>
              <w:t xml:space="preserve"> Oct </w:t>
            </w:r>
            <w:r>
              <w:rPr>
                <w:bCs/>
                <w:sz w:val="20"/>
                <w:szCs w:val="20"/>
              </w:rPr>
              <w:t>2022</w:t>
            </w:r>
            <w:r w:rsidRPr="00147124">
              <w:rPr>
                <w:bCs/>
                <w:sz w:val="20"/>
                <w:szCs w:val="20"/>
              </w:rPr>
              <w:t xml:space="preserve"> (Thurs)</w:t>
            </w:r>
          </w:p>
          <w:p w14:paraId="3F84ED46" w14:textId="56D30C8E" w:rsidR="00644F1C" w:rsidRDefault="00644F1C" w:rsidP="00644F1C">
            <w:pPr>
              <w:pStyle w:val="TableParagraph"/>
              <w:spacing w:before="40" w:after="40"/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12.00-13.00</w:t>
            </w:r>
          </w:p>
          <w:p w14:paraId="35010A1F" w14:textId="77777777" w:rsidR="00644F1C" w:rsidRDefault="00644F1C" w:rsidP="00644F1C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Bentleys – 60 Margaret Street, Sydney</w:t>
            </w:r>
          </w:p>
          <w:p w14:paraId="79957EB2" w14:textId="77777777" w:rsidR="00644F1C" w:rsidRPr="00B922E4" w:rsidRDefault="00644F1C" w:rsidP="00644F1C">
            <w:pPr>
              <w:pStyle w:val="TableParagraph"/>
              <w:spacing w:before="40" w:after="40"/>
              <w:ind w:left="113"/>
              <w:rPr>
                <w:sz w:val="20"/>
                <w:szCs w:val="20"/>
              </w:rPr>
            </w:pPr>
          </w:p>
          <w:p w14:paraId="31745D6E" w14:textId="2DB0FD14" w:rsidR="00F450DD" w:rsidRPr="00644F1C" w:rsidRDefault="00F450DD" w:rsidP="00F450DD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 w:rsidRPr="00644F1C">
              <w:rPr>
                <w:b/>
                <w:bCs/>
                <w:sz w:val="20"/>
                <w:szCs w:val="20"/>
                <w:u w:val="single"/>
              </w:rPr>
              <w:t>Board Strategic Planning</w:t>
            </w:r>
            <w:r w:rsidR="00B63786">
              <w:rPr>
                <w:b/>
                <w:bCs/>
                <w:sz w:val="20"/>
                <w:szCs w:val="20"/>
                <w:u w:val="single"/>
              </w:rPr>
              <w:t xml:space="preserve"> for 2023</w:t>
            </w:r>
          </w:p>
          <w:p w14:paraId="366DE39A" w14:textId="77777777" w:rsidR="00644F1C" w:rsidRPr="00147124" w:rsidRDefault="00644F1C" w:rsidP="00644F1C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  <w:r w:rsidRPr="00147124">
              <w:rPr>
                <w:bCs/>
                <w:sz w:val="20"/>
                <w:szCs w:val="20"/>
              </w:rPr>
              <w:t xml:space="preserve"> Oct </w:t>
            </w:r>
            <w:r>
              <w:rPr>
                <w:bCs/>
                <w:sz w:val="20"/>
                <w:szCs w:val="20"/>
              </w:rPr>
              <w:t>2022</w:t>
            </w:r>
            <w:r w:rsidRPr="00147124">
              <w:rPr>
                <w:bCs/>
                <w:sz w:val="20"/>
                <w:szCs w:val="20"/>
              </w:rPr>
              <w:t xml:space="preserve"> (Thurs)</w:t>
            </w:r>
          </w:p>
          <w:p w14:paraId="30C14C36" w14:textId="75A083E7" w:rsidR="00644F1C" w:rsidRDefault="00644F1C" w:rsidP="00644F1C">
            <w:pPr>
              <w:pStyle w:val="TableParagraph"/>
              <w:spacing w:before="40" w:after="40"/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14.00-17.00</w:t>
            </w:r>
          </w:p>
          <w:p w14:paraId="02956F1D" w14:textId="77777777" w:rsidR="00644F1C" w:rsidRDefault="00644F1C" w:rsidP="00644F1C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Bentleys – 60 Margaret Street, Sydney</w:t>
            </w:r>
          </w:p>
          <w:p w14:paraId="67EEE864" w14:textId="6B79B050" w:rsidR="00F450DD" w:rsidRPr="00CC231A" w:rsidRDefault="00F450DD" w:rsidP="00F450DD">
            <w:pPr>
              <w:pStyle w:val="TableParagraph"/>
              <w:spacing w:before="40" w:after="40"/>
              <w:ind w:left="113" w:right="106"/>
              <w:rPr>
                <w:sz w:val="20"/>
                <w:szCs w:val="20"/>
              </w:rPr>
            </w:pP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A3C73E" w14:textId="77777777" w:rsidR="00F450DD" w:rsidRDefault="00F450DD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Strategic Risk Management and</w:t>
            </w:r>
            <w:r w:rsidRPr="00B922E4">
              <w:rPr>
                <w:spacing w:val="-10"/>
                <w:sz w:val="20"/>
                <w:szCs w:val="20"/>
              </w:rPr>
              <w:t xml:space="preserve"> </w:t>
            </w:r>
            <w:r w:rsidRPr="00B922E4">
              <w:rPr>
                <w:sz w:val="20"/>
                <w:szCs w:val="20"/>
              </w:rPr>
              <w:t>Compliance</w:t>
            </w:r>
          </w:p>
          <w:p w14:paraId="25652E61" w14:textId="2026975D" w:rsidR="00F450DD" w:rsidRDefault="00F450DD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Confirmation of Strategic Activity for 202</w:t>
            </w:r>
            <w:r w:rsidR="00077599">
              <w:rPr>
                <w:sz w:val="20"/>
                <w:szCs w:val="20"/>
              </w:rPr>
              <w:t>3</w:t>
            </w:r>
            <w:r w:rsidR="00860E69">
              <w:rPr>
                <w:sz w:val="20"/>
                <w:szCs w:val="20"/>
              </w:rPr>
              <w:t>-202</w:t>
            </w:r>
            <w:r w:rsidR="004803F6">
              <w:rPr>
                <w:sz w:val="20"/>
                <w:szCs w:val="20"/>
              </w:rPr>
              <w:t>5</w:t>
            </w:r>
          </w:p>
          <w:p w14:paraId="21172684" w14:textId="41A62B6C" w:rsidR="00F450DD" w:rsidRDefault="00F450DD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 xml:space="preserve">Board </w:t>
            </w:r>
            <w:r w:rsidR="00077599">
              <w:rPr>
                <w:sz w:val="20"/>
                <w:szCs w:val="20"/>
              </w:rPr>
              <w:t xml:space="preserve">Meeting </w:t>
            </w:r>
            <w:r w:rsidRPr="00B922E4">
              <w:rPr>
                <w:sz w:val="20"/>
                <w:szCs w:val="20"/>
              </w:rPr>
              <w:t xml:space="preserve">Calendar for </w:t>
            </w:r>
            <w:r w:rsidR="00077599">
              <w:rPr>
                <w:sz w:val="20"/>
                <w:szCs w:val="20"/>
              </w:rPr>
              <w:t>2023</w:t>
            </w:r>
          </w:p>
          <w:p w14:paraId="17796027" w14:textId="77777777" w:rsidR="00F450DD" w:rsidRDefault="00F450DD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Annual General Meeting Organisation</w:t>
            </w:r>
            <w:r>
              <w:rPr>
                <w:sz w:val="20"/>
                <w:szCs w:val="20"/>
              </w:rPr>
              <w:t xml:space="preserve"> / </w:t>
            </w:r>
            <w:r w:rsidRPr="00B922E4">
              <w:rPr>
                <w:sz w:val="20"/>
                <w:szCs w:val="20"/>
              </w:rPr>
              <w:t>Agenda</w:t>
            </w:r>
          </w:p>
          <w:p w14:paraId="20C1B6E0" w14:textId="6B98633B" w:rsidR="00F450DD" w:rsidRDefault="00F450DD" w:rsidP="00F450DD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 Strategic Planning Day for 202</w:t>
            </w:r>
            <w:r w:rsidR="00860E69">
              <w:rPr>
                <w:sz w:val="20"/>
                <w:szCs w:val="20"/>
              </w:rPr>
              <w:t>3-2026</w:t>
            </w:r>
          </w:p>
          <w:p w14:paraId="3232366D" w14:textId="734A0E14" w:rsidR="00644F1C" w:rsidRPr="004803F6" w:rsidRDefault="00F450DD" w:rsidP="004803F6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CEO update</w:t>
            </w:r>
          </w:p>
          <w:p w14:paraId="0E6979F5" w14:textId="77479EC4" w:rsidR="00644F1C" w:rsidRDefault="00644F1C" w:rsidP="00644F1C">
            <w:pPr>
              <w:pStyle w:val="TableParagraph"/>
              <w:numPr>
                <w:ilvl w:val="0"/>
                <w:numId w:val="11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 xml:space="preserve">Meeting with Auditor, </w:t>
            </w:r>
            <w:r>
              <w:rPr>
                <w:sz w:val="20"/>
                <w:szCs w:val="20"/>
              </w:rPr>
              <w:t>A</w:t>
            </w:r>
            <w:r w:rsidRPr="00B922E4">
              <w:rPr>
                <w:sz w:val="20"/>
                <w:szCs w:val="20"/>
              </w:rPr>
              <w:t xml:space="preserve">pproval of </w:t>
            </w:r>
            <w:r>
              <w:rPr>
                <w:sz w:val="20"/>
                <w:szCs w:val="20"/>
              </w:rPr>
              <w:t>A</w:t>
            </w:r>
            <w:r w:rsidRPr="00B922E4">
              <w:rPr>
                <w:sz w:val="20"/>
                <w:szCs w:val="20"/>
              </w:rPr>
              <w:t>udited</w:t>
            </w:r>
            <w:r w:rsidRPr="00B922E4">
              <w:rPr>
                <w:spacing w:val="-35"/>
                <w:sz w:val="20"/>
                <w:szCs w:val="20"/>
              </w:rPr>
              <w:t xml:space="preserve"> </w:t>
            </w:r>
            <w:r w:rsidRPr="00B922E4">
              <w:rPr>
                <w:sz w:val="20"/>
                <w:szCs w:val="20"/>
              </w:rPr>
              <w:t>Annual Financial</w:t>
            </w:r>
            <w:r w:rsidRPr="00B922E4">
              <w:rPr>
                <w:spacing w:val="-2"/>
                <w:sz w:val="20"/>
                <w:szCs w:val="20"/>
              </w:rPr>
              <w:t xml:space="preserve"> </w:t>
            </w:r>
            <w:r w:rsidRPr="00B922E4">
              <w:rPr>
                <w:sz w:val="20"/>
                <w:szCs w:val="20"/>
              </w:rPr>
              <w:t>Report</w:t>
            </w:r>
          </w:p>
          <w:p w14:paraId="53563D7C" w14:textId="061DAA5D" w:rsidR="008F6272" w:rsidRPr="004C0520" w:rsidRDefault="008F6272" w:rsidP="00644F1C">
            <w:pPr>
              <w:pStyle w:val="TableParagraph"/>
              <w:tabs>
                <w:tab w:val="left" w:pos="784"/>
                <w:tab w:val="left" w:pos="785"/>
              </w:tabs>
              <w:spacing w:before="40" w:after="40"/>
              <w:ind w:left="0"/>
              <w:rPr>
                <w:sz w:val="20"/>
                <w:szCs w:val="20"/>
              </w:rPr>
            </w:pPr>
          </w:p>
        </w:tc>
      </w:tr>
      <w:tr w:rsidR="00F450DD" w:rsidRPr="00B922E4" w14:paraId="19E18669" w14:textId="77777777" w:rsidTr="00235F60">
        <w:trPr>
          <w:trHeight w:val="1094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1602543" w14:textId="77777777" w:rsidR="00F450DD" w:rsidRPr="00C50E9E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/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C50E9E">
              <w:rPr>
                <w:b/>
                <w:bCs/>
                <w:sz w:val="20"/>
                <w:szCs w:val="20"/>
                <w:u w:val="single"/>
              </w:rPr>
              <w:t>Advisory Council Meeting #</w:t>
            </w:r>
            <w:r>
              <w:rPr>
                <w:b/>
                <w:bCs/>
                <w:sz w:val="20"/>
                <w:szCs w:val="20"/>
                <w:u w:val="single"/>
              </w:rPr>
              <w:t>4</w:t>
            </w:r>
          </w:p>
          <w:p w14:paraId="20825452" w14:textId="6D175C80" w:rsidR="00F450DD" w:rsidRPr="001E7204" w:rsidRDefault="00F450DD" w:rsidP="00F450DD">
            <w:pPr>
              <w:pStyle w:val="TableParagraph"/>
              <w:spacing w:before="40" w:after="40"/>
              <w:ind w:left="113" w:right="10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9E7D8C">
              <w:rPr>
                <w:bCs/>
                <w:sz w:val="20"/>
                <w:szCs w:val="20"/>
              </w:rPr>
              <w:t>0</w:t>
            </w:r>
            <w:r>
              <w:rPr>
                <w:bCs/>
                <w:sz w:val="20"/>
                <w:szCs w:val="20"/>
              </w:rPr>
              <w:t xml:space="preserve"> Oct </w:t>
            </w:r>
            <w:r w:rsidR="00091CED">
              <w:rPr>
                <w:bCs/>
                <w:sz w:val="20"/>
                <w:szCs w:val="20"/>
              </w:rPr>
              <w:t>2022</w:t>
            </w:r>
            <w:r w:rsidRPr="00147124">
              <w:rPr>
                <w:bCs/>
                <w:sz w:val="20"/>
                <w:szCs w:val="20"/>
              </w:rPr>
              <w:t xml:space="preserve"> (Thurs)</w:t>
            </w:r>
          </w:p>
          <w:p w14:paraId="42E988D5" w14:textId="77777777" w:rsidR="00F450DD" w:rsidRPr="00B922E4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 w:right="162"/>
              <w:jc w:val="both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14.00-16.00</w:t>
            </w:r>
          </w:p>
          <w:p w14:paraId="14333251" w14:textId="77777777" w:rsidR="00F450DD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/>
              <w:jc w:val="both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Virtual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F473651" w14:textId="3BFE6C20" w:rsidR="002226B3" w:rsidRPr="002226B3" w:rsidRDefault="002226B3" w:rsidP="002226B3">
            <w:pPr>
              <w:pStyle w:val="TableParagraph"/>
              <w:numPr>
                <w:ilvl w:val="0"/>
                <w:numId w:val="16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AGM </w:t>
            </w:r>
            <w:r>
              <w:rPr>
                <w:sz w:val="20"/>
                <w:szCs w:val="20"/>
              </w:rPr>
              <w:t>P</w:t>
            </w:r>
            <w:r w:rsidRPr="002226B3">
              <w:rPr>
                <w:sz w:val="20"/>
                <w:szCs w:val="20"/>
              </w:rPr>
              <w:t>reparation</w:t>
            </w:r>
          </w:p>
          <w:p w14:paraId="49FBACCC" w14:textId="14D5B17A" w:rsidR="002226B3" w:rsidRPr="002226B3" w:rsidRDefault="002226B3" w:rsidP="002226B3">
            <w:pPr>
              <w:pStyle w:val="TableParagraph"/>
              <w:numPr>
                <w:ilvl w:val="0"/>
                <w:numId w:val="16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Membership </w:t>
            </w:r>
            <w:r>
              <w:rPr>
                <w:sz w:val="20"/>
                <w:szCs w:val="20"/>
              </w:rPr>
              <w:t>S</w:t>
            </w:r>
            <w:r w:rsidRPr="002226B3">
              <w:rPr>
                <w:sz w:val="20"/>
                <w:szCs w:val="20"/>
              </w:rPr>
              <w:t>ervices</w:t>
            </w:r>
            <w:r>
              <w:rPr>
                <w:sz w:val="20"/>
                <w:szCs w:val="20"/>
              </w:rPr>
              <w:t xml:space="preserve"> R</w:t>
            </w:r>
            <w:r w:rsidRPr="002226B3">
              <w:rPr>
                <w:sz w:val="20"/>
                <w:szCs w:val="20"/>
              </w:rPr>
              <w:t>eview</w:t>
            </w:r>
          </w:p>
          <w:p w14:paraId="5720F31D" w14:textId="69B7D7A0" w:rsidR="002226B3" w:rsidRPr="002226B3" w:rsidRDefault="002226B3" w:rsidP="002226B3">
            <w:pPr>
              <w:pStyle w:val="TableParagraph"/>
              <w:numPr>
                <w:ilvl w:val="0"/>
                <w:numId w:val="16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Domestic and </w:t>
            </w:r>
            <w:r>
              <w:rPr>
                <w:sz w:val="20"/>
                <w:szCs w:val="20"/>
              </w:rPr>
              <w:t>I</w:t>
            </w:r>
            <w:r w:rsidRPr="002226B3">
              <w:rPr>
                <w:sz w:val="20"/>
                <w:szCs w:val="20"/>
              </w:rPr>
              <w:t xml:space="preserve">nternational </w:t>
            </w:r>
            <w:r>
              <w:rPr>
                <w:sz w:val="20"/>
                <w:szCs w:val="20"/>
              </w:rPr>
              <w:t>A</w:t>
            </w:r>
            <w:r w:rsidRPr="002226B3">
              <w:rPr>
                <w:sz w:val="20"/>
                <w:szCs w:val="20"/>
              </w:rPr>
              <w:t xml:space="preserve">ctivity </w:t>
            </w:r>
            <w:r>
              <w:rPr>
                <w:sz w:val="20"/>
                <w:szCs w:val="20"/>
              </w:rPr>
              <w:t>R</w:t>
            </w:r>
            <w:r w:rsidRPr="002226B3">
              <w:rPr>
                <w:sz w:val="20"/>
                <w:szCs w:val="20"/>
              </w:rPr>
              <w:t>eview</w:t>
            </w:r>
          </w:p>
          <w:p w14:paraId="261B73AE" w14:textId="14085F1F" w:rsidR="002226B3" w:rsidRPr="002226B3" w:rsidRDefault="002226B3" w:rsidP="002226B3">
            <w:pPr>
              <w:pStyle w:val="TableParagraph"/>
              <w:numPr>
                <w:ilvl w:val="0"/>
                <w:numId w:val="16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Publication and </w:t>
            </w:r>
            <w:r>
              <w:rPr>
                <w:sz w:val="20"/>
                <w:szCs w:val="20"/>
              </w:rPr>
              <w:t>R</w:t>
            </w:r>
            <w:r w:rsidRPr="002226B3">
              <w:rPr>
                <w:sz w:val="20"/>
                <w:szCs w:val="20"/>
              </w:rPr>
              <w:t>esearch</w:t>
            </w:r>
          </w:p>
          <w:p w14:paraId="0631B361" w14:textId="2A770F10" w:rsidR="002226B3" w:rsidRPr="002226B3" w:rsidRDefault="002226B3" w:rsidP="002226B3">
            <w:pPr>
              <w:pStyle w:val="TableParagraph"/>
              <w:numPr>
                <w:ilvl w:val="0"/>
                <w:numId w:val="16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End of </w:t>
            </w:r>
            <w:r>
              <w:rPr>
                <w:sz w:val="20"/>
                <w:szCs w:val="20"/>
              </w:rPr>
              <w:t>Y</w:t>
            </w:r>
            <w:r w:rsidRPr="002226B3">
              <w:rPr>
                <w:sz w:val="20"/>
                <w:szCs w:val="20"/>
              </w:rPr>
              <w:t xml:space="preserve">ear </w:t>
            </w:r>
            <w:r>
              <w:rPr>
                <w:sz w:val="20"/>
                <w:szCs w:val="20"/>
              </w:rPr>
              <w:t>W</w:t>
            </w:r>
            <w:r w:rsidRPr="002226B3">
              <w:rPr>
                <w:sz w:val="20"/>
                <w:szCs w:val="20"/>
              </w:rPr>
              <w:t>rap</w:t>
            </w:r>
            <w:r>
              <w:rPr>
                <w:sz w:val="20"/>
                <w:szCs w:val="20"/>
              </w:rPr>
              <w:t>-U</w:t>
            </w:r>
            <w:r w:rsidRPr="002226B3">
              <w:rPr>
                <w:sz w:val="20"/>
                <w:szCs w:val="20"/>
              </w:rPr>
              <w:t xml:space="preserve">p and </w:t>
            </w:r>
            <w:r>
              <w:rPr>
                <w:sz w:val="20"/>
                <w:szCs w:val="20"/>
              </w:rPr>
              <w:t>R</w:t>
            </w:r>
            <w:r w:rsidRPr="002226B3">
              <w:rPr>
                <w:sz w:val="20"/>
                <w:szCs w:val="20"/>
              </w:rPr>
              <w:t>eview</w:t>
            </w:r>
          </w:p>
          <w:p w14:paraId="3BBB498F" w14:textId="1F7B1AA8" w:rsidR="002226B3" w:rsidRPr="002226B3" w:rsidRDefault="002226B3" w:rsidP="002226B3">
            <w:pPr>
              <w:pStyle w:val="TableParagraph"/>
              <w:numPr>
                <w:ilvl w:val="0"/>
                <w:numId w:val="16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3</w:t>
            </w:r>
            <w:r w:rsidRPr="002226B3">
              <w:rPr>
                <w:sz w:val="20"/>
                <w:szCs w:val="20"/>
              </w:rPr>
              <w:t xml:space="preserve"> meeting dates</w:t>
            </w:r>
          </w:p>
          <w:p w14:paraId="0B1E063A" w14:textId="12E3F7DA" w:rsidR="00F450DD" w:rsidRPr="00B922E4" w:rsidRDefault="002226B3" w:rsidP="002226B3">
            <w:pPr>
              <w:pStyle w:val="TableParagraph"/>
              <w:numPr>
                <w:ilvl w:val="0"/>
                <w:numId w:val="16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 w:rsidRPr="002226B3">
              <w:rPr>
                <w:sz w:val="20"/>
                <w:szCs w:val="20"/>
              </w:rPr>
              <w:t xml:space="preserve">Guest / </w:t>
            </w:r>
            <w:r>
              <w:rPr>
                <w:sz w:val="20"/>
                <w:szCs w:val="20"/>
              </w:rPr>
              <w:t>S</w:t>
            </w:r>
            <w:r w:rsidRPr="002226B3">
              <w:rPr>
                <w:sz w:val="20"/>
                <w:szCs w:val="20"/>
              </w:rPr>
              <w:t>peaker: TBA</w:t>
            </w:r>
          </w:p>
        </w:tc>
      </w:tr>
      <w:tr w:rsidR="00F450DD" w:rsidRPr="00B922E4" w14:paraId="2E6E2C1E" w14:textId="77777777" w:rsidTr="00CC231A">
        <w:trPr>
          <w:trHeight w:val="1094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072BD" w14:textId="1960D1BC" w:rsidR="00F450DD" w:rsidRPr="00CC231A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/>
              <w:jc w:val="both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NEAS Annual General Meeting</w:t>
            </w:r>
          </w:p>
          <w:p w14:paraId="47A29BD5" w14:textId="465D23A8" w:rsidR="00F450DD" w:rsidRPr="00147124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 w:right="3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9E7D8C">
              <w:rPr>
                <w:bCs/>
                <w:sz w:val="20"/>
                <w:szCs w:val="20"/>
              </w:rPr>
              <w:t>0</w:t>
            </w:r>
            <w:r>
              <w:rPr>
                <w:bCs/>
                <w:sz w:val="20"/>
                <w:szCs w:val="20"/>
              </w:rPr>
              <w:t xml:space="preserve"> Nov </w:t>
            </w:r>
            <w:r w:rsidR="00091CED">
              <w:rPr>
                <w:bCs/>
                <w:sz w:val="20"/>
                <w:szCs w:val="20"/>
              </w:rPr>
              <w:t>2022</w:t>
            </w:r>
            <w:r w:rsidRPr="00147124">
              <w:rPr>
                <w:bCs/>
                <w:sz w:val="20"/>
                <w:szCs w:val="20"/>
              </w:rPr>
              <w:t xml:space="preserve"> (Thurs)</w:t>
            </w:r>
          </w:p>
          <w:p w14:paraId="444110EC" w14:textId="3015A6E1" w:rsidR="00F450DD" w:rsidRPr="00B922E4" w:rsidRDefault="00F450DD" w:rsidP="00F450DD">
            <w:pPr>
              <w:pStyle w:val="TableParagraph"/>
              <w:tabs>
                <w:tab w:val="left" w:pos="2025"/>
              </w:tabs>
              <w:spacing w:before="40" w:after="40"/>
              <w:ind w:left="113" w:right="162"/>
              <w:jc w:val="both"/>
              <w:rPr>
                <w:sz w:val="20"/>
                <w:szCs w:val="20"/>
              </w:rPr>
            </w:pPr>
            <w:r w:rsidRPr="00B922E4">
              <w:rPr>
                <w:sz w:val="20"/>
                <w:szCs w:val="20"/>
              </w:rPr>
              <w:t>14.00-</w:t>
            </w:r>
            <w:r>
              <w:rPr>
                <w:sz w:val="20"/>
                <w:szCs w:val="20"/>
              </w:rPr>
              <w:t>15.00</w:t>
            </w:r>
          </w:p>
          <w:p w14:paraId="7D703B82" w14:textId="0F32FFB6" w:rsidR="00F450DD" w:rsidRPr="00C50E9E" w:rsidRDefault="00F450DD" w:rsidP="00F450DD">
            <w:pPr>
              <w:pStyle w:val="TableParagraph"/>
              <w:spacing w:before="40" w:after="40"/>
              <w:ind w:left="113" w:right="106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Virtual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7EF39" w14:textId="77DDAE24" w:rsidR="00F450DD" w:rsidRPr="00B922E4" w:rsidRDefault="00860E69" w:rsidP="00512FD9">
            <w:pPr>
              <w:pStyle w:val="TableParagraph"/>
              <w:numPr>
                <w:ilvl w:val="0"/>
                <w:numId w:val="12"/>
              </w:numPr>
              <w:tabs>
                <w:tab w:val="left" w:pos="784"/>
                <w:tab w:val="left" w:pos="785"/>
              </w:tabs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Confirmation of reappointment/ retirement of Christine</w:t>
            </w:r>
            <w:r w:rsidR="00512FD9">
              <w:rPr>
                <w:sz w:val="20"/>
                <w:szCs w:val="20"/>
              </w:rPr>
              <w:t xml:space="preserve"> Bundesen, Jim Langridge and Tanya Buchanan</w:t>
            </w:r>
          </w:p>
        </w:tc>
      </w:tr>
    </w:tbl>
    <w:p w14:paraId="18BD3A5C" w14:textId="432995C0" w:rsidR="003362DE" w:rsidRDefault="003362DE" w:rsidP="00CC231A"/>
    <w:p w14:paraId="1C4F26F0" w14:textId="77777777" w:rsidR="009F0D2E" w:rsidRDefault="009F0D2E" w:rsidP="00CC231A"/>
    <w:p w14:paraId="7BD97EAB" w14:textId="1F871577" w:rsidR="009F0D2E" w:rsidRDefault="009F0D2E" w:rsidP="00CC231A">
      <w:r>
        <w:t>Other key dates for Board noting:</w:t>
      </w:r>
    </w:p>
    <w:p w14:paraId="6657E67B" w14:textId="5531DCE4" w:rsidR="009F0D2E" w:rsidRDefault="009F0D2E" w:rsidP="00CC231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5278"/>
      </w:tblGrid>
      <w:tr w:rsidR="009F0D2E" w14:paraId="03158FE9" w14:textId="77777777" w:rsidTr="003D14EC">
        <w:tc>
          <w:tcPr>
            <w:tcW w:w="4673" w:type="dxa"/>
          </w:tcPr>
          <w:p w14:paraId="424716E9" w14:textId="35E01159" w:rsidR="009F0D2E" w:rsidRPr="009F0D2E" w:rsidRDefault="003D14EC" w:rsidP="003D14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5278" w:type="dxa"/>
          </w:tcPr>
          <w:p w14:paraId="3C46CC3A" w14:textId="41DD321C" w:rsidR="009F0D2E" w:rsidRPr="009F0D2E" w:rsidRDefault="003D14EC" w:rsidP="003D14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EVENT</w:t>
            </w:r>
          </w:p>
        </w:tc>
      </w:tr>
      <w:tr w:rsidR="009F0D2E" w14:paraId="59866EFA" w14:textId="77777777" w:rsidTr="003D14EC">
        <w:tc>
          <w:tcPr>
            <w:tcW w:w="4673" w:type="dxa"/>
          </w:tcPr>
          <w:p w14:paraId="7DE350B4" w14:textId="452C52DA" w:rsidR="009F0D2E" w:rsidRDefault="003D14EC" w:rsidP="00CC231A">
            <w:r>
              <w:t>Monday 24 Dec 2021 – Friday 4 Jan 2022</w:t>
            </w:r>
          </w:p>
          <w:p w14:paraId="6D3E9204" w14:textId="149BF344" w:rsidR="003D14EC" w:rsidRDefault="003D14EC" w:rsidP="00CC231A"/>
        </w:tc>
        <w:tc>
          <w:tcPr>
            <w:tcW w:w="5278" w:type="dxa"/>
          </w:tcPr>
          <w:p w14:paraId="1474A263" w14:textId="6288E6A1" w:rsidR="009F0D2E" w:rsidRDefault="003D14EC" w:rsidP="00CC231A">
            <w:r>
              <w:t>NEAS Office shutdown for Christmas break</w:t>
            </w:r>
          </w:p>
        </w:tc>
      </w:tr>
      <w:tr w:rsidR="009F0D2E" w14:paraId="5188B408" w14:textId="77777777" w:rsidTr="003D14EC">
        <w:tc>
          <w:tcPr>
            <w:tcW w:w="4673" w:type="dxa"/>
          </w:tcPr>
          <w:p w14:paraId="155C63CF" w14:textId="35722342" w:rsidR="009F0D2E" w:rsidRDefault="003D14EC" w:rsidP="00CC231A">
            <w:r>
              <w:t>Friday 15 April &amp; Monday 18 Apr 2022</w:t>
            </w:r>
          </w:p>
        </w:tc>
        <w:tc>
          <w:tcPr>
            <w:tcW w:w="5278" w:type="dxa"/>
          </w:tcPr>
          <w:p w14:paraId="7C150A4C" w14:textId="77777777" w:rsidR="003D14EC" w:rsidRDefault="003D14EC" w:rsidP="00CC231A">
            <w:r>
              <w:t>Good Friday and Easter Monday</w:t>
            </w:r>
          </w:p>
          <w:p w14:paraId="146DC0C3" w14:textId="7AE9F2D0" w:rsidR="003D14EC" w:rsidRDefault="003D14EC" w:rsidP="00CC231A"/>
        </w:tc>
      </w:tr>
      <w:tr w:rsidR="003D14EC" w14:paraId="1998327D" w14:textId="77777777" w:rsidTr="003D14EC">
        <w:tc>
          <w:tcPr>
            <w:tcW w:w="4673" w:type="dxa"/>
          </w:tcPr>
          <w:p w14:paraId="0DA73D1A" w14:textId="204328C3" w:rsidR="003D14EC" w:rsidRDefault="003D14EC" w:rsidP="00CC231A">
            <w:r>
              <w:t>Monday 10 Oct 2022</w:t>
            </w:r>
          </w:p>
        </w:tc>
        <w:tc>
          <w:tcPr>
            <w:tcW w:w="5278" w:type="dxa"/>
          </w:tcPr>
          <w:p w14:paraId="7CA0CE4E" w14:textId="77777777" w:rsidR="003D14EC" w:rsidRDefault="003D14EC" w:rsidP="00CC231A">
            <w:r>
              <w:t>AGM Notice to be sent to members</w:t>
            </w:r>
          </w:p>
          <w:p w14:paraId="63DFBE66" w14:textId="4E3905D0" w:rsidR="003D14EC" w:rsidRDefault="003D14EC" w:rsidP="00CC231A"/>
        </w:tc>
      </w:tr>
      <w:tr w:rsidR="003D14EC" w14:paraId="047060CB" w14:textId="77777777" w:rsidTr="003D14EC">
        <w:tc>
          <w:tcPr>
            <w:tcW w:w="4673" w:type="dxa"/>
          </w:tcPr>
          <w:p w14:paraId="37C3022A" w14:textId="661380A6" w:rsidR="003D14EC" w:rsidRDefault="003D14EC" w:rsidP="00CC231A">
            <w:r>
              <w:t>Monday 17 Oct 2022</w:t>
            </w:r>
          </w:p>
        </w:tc>
        <w:tc>
          <w:tcPr>
            <w:tcW w:w="5278" w:type="dxa"/>
          </w:tcPr>
          <w:p w14:paraId="4F36CD57" w14:textId="138ACD75" w:rsidR="003D14EC" w:rsidRDefault="003D14EC" w:rsidP="00CC231A">
            <w:r>
              <w:t>Final annual report and financial documents to be made public</w:t>
            </w:r>
          </w:p>
        </w:tc>
      </w:tr>
    </w:tbl>
    <w:p w14:paraId="74F3F95B" w14:textId="77777777" w:rsidR="009F0D2E" w:rsidRDefault="009F0D2E" w:rsidP="00CC231A"/>
    <w:p w14:paraId="0654E859" w14:textId="77777777" w:rsidR="009F0D2E" w:rsidRDefault="009F0D2E" w:rsidP="00CC231A"/>
    <w:p w14:paraId="326C7CA2" w14:textId="3F093943" w:rsidR="00F2414C" w:rsidRDefault="00F2414C" w:rsidP="00CC231A"/>
    <w:sectPr w:rsidR="00F2414C" w:rsidSect="00CC231A">
      <w:headerReference w:type="default" r:id="rId7"/>
      <w:footerReference w:type="default" r:id="rId8"/>
      <w:pgSz w:w="12240" w:h="15840"/>
      <w:pgMar w:top="2126" w:right="1202" w:bottom="278" w:left="1077" w:header="72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6372C" w14:textId="77777777" w:rsidR="00412795" w:rsidRDefault="00412795" w:rsidP="008A7012">
      <w:r>
        <w:separator/>
      </w:r>
    </w:p>
  </w:endnote>
  <w:endnote w:type="continuationSeparator" w:id="0">
    <w:p w14:paraId="77A04CF8" w14:textId="77777777" w:rsidR="00412795" w:rsidRDefault="00412795" w:rsidP="008A7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DF638" w14:textId="77777777" w:rsidR="008B7ED7" w:rsidRDefault="009F6C95">
    <w:pPr>
      <w:pStyle w:val="Footer"/>
      <w:pBdr>
        <w:top w:val="single" w:sz="4" w:space="8" w:color="4472C4" w:themeColor="accent1"/>
      </w:pBdr>
      <w:spacing w:before="360"/>
      <w:contextualSpacing/>
      <w:jc w:val="right"/>
      <w:rPr>
        <w:noProof/>
        <w:color w:val="404040" w:themeColor="text1" w:themeTint="BF"/>
      </w:rPr>
    </w:pPr>
    <w:r w:rsidRPr="008B7ED7">
      <w:rPr>
        <w:noProof/>
        <w:color w:val="404040" w:themeColor="text1" w:themeTint="BF"/>
      </w:rPr>
      <w:drawing>
        <wp:anchor distT="0" distB="0" distL="114300" distR="114300" simplePos="0" relativeHeight="251659264" behindDoc="0" locked="0" layoutInCell="1" allowOverlap="1" wp14:anchorId="4D861A76" wp14:editId="2CB1F1F1">
          <wp:simplePos x="0" y="0"/>
          <wp:positionH relativeFrom="margin">
            <wp:posOffset>4943475</wp:posOffset>
          </wp:positionH>
          <wp:positionV relativeFrom="paragraph">
            <wp:posOffset>273685</wp:posOffset>
          </wp:positionV>
          <wp:extent cx="1285875" cy="238125"/>
          <wp:effectExtent l="0" t="0" r="9525" b="9525"/>
          <wp:wrapNone/>
          <wp:docPr id="20" name="Picture 20">
            <a:extLst xmlns:a="http://schemas.openxmlformats.org/drawingml/2006/main">
              <a:ext uri="{FF2B5EF4-FFF2-40B4-BE49-F238E27FC236}">
                <a16:creationId xmlns:a16="http://schemas.microsoft.com/office/drawing/2014/main" id="{337647AE-8B36-491B-8840-7ADCDE8CBF2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337647AE-8B36-491B-8840-7ADCDE8CBF26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32" t="94581" r="3290" b="2022"/>
                  <a:stretch/>
                </pic:blipFill>
                <pic:spPr bwMode="auto">
                  <a:xfrm>
                    <a:off x="0" y="0"/>
                    <a:ext cx="1285875" cy="238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>
      <w:rPr>
        <w:noProof/>
        <w:color w:val="404040" w:themeColor="text1" w:themeTint="BF"/>
      </w:rPr>
      <w:t>2</w:t>
    </w:r>
    <w:r>
      <w:rPr>
        <w:noProof/>
        <w:color w:val="404040" w:themeColor="text1" w:themeTint="BF"/>
      </w:rPr>
      <w:fldChar w:fldCharType="end"/>
    </w:r>
  </w:p>
  <w:p w14:paraId="2FAB79CB" w14:textId="77777777" w:rsidR="008B7ED7" w:rsidRDefault="00412795" w:rsidP="008B7ED7">
    <w:pPr>
      <w:pStyle w:val="Footer"/>
      <w:ind w:right="-120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1F2B4" w14:textId="77777777" w:rsidR="00412795" w:rsidRDefault="00412795" w:rsidP="008A7012">
      <w:r>
        <w:separator/>
      </w:r>
    </w:p>
  </w:footnote>
  <w:footnote w:type="continuationSeparator" w:id="0">
    <w:p w14:paraId="6CB47133" w14:textId="77777777" w:rsidR="00412795" w:rsidRDefault="00412795" w:rsidP="008A7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DFD40" w14:textId="77777777" w:rsidR="00A81650" w:rsidRDefault="009F6C95" w:rsidP="003362DE">
    <w:pPr>
      <w:pStyle w:val="Header"/>
    </w:pPr>
    <w:r>
      <w:rPr>
        <w:noProof/>
      </w:rPr>
      <w:drawing>
        <wp:inline distT="0" distB="0" distL="0" distR="0" wp14:anchorId="5B753372" wp14:editId="3A4393B3">
          <wp:extent cx="2608495" cy="619125"/>
          <wp:effectExtent l="0" t="0" r="1905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082" cy="631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142F"/>
    <w:multiLevelType w:val="hybridMultilevel"/>
    <w:tmpl w:val="1506D600"/>
    <w:lvl w:ilvl="0" w:tplc="5A1AEBC6">
      <w:numFmt w:val="bullet"/>
      <w:lvlText w:val=""/>
      <w:lvlJc w:val="left"/>
      <w:pPr>
        <w:ind w:left="785" w:hanging="339"/>
      </w:pPr>
      <w:rPr>
        <w:rFonts w:ascii="Symbol" w:eastAsia="Symbol" w:hAnsi="Symbol" w:cs="Symbol" w:hint="default"/>
        <w:w w:val="99"/>
        <w:sz w:val="19"/>
        <w:szCs w:val="19"/>
      </w:rPr>
    </w:lvl>
    <w:lvl w:ilvl="1" w:tplc="BAE092B4">
      <w:numFmt w:val="bullet"/>
      <w:lvlText w:val="•"/>
      <w:lvlJc w:val="left"/>
      <w:pPr>
        <w:ind w:left="1194" w:hanging="339"/>
      </w:pPr>
      <w:rPr>
        <w:rFonts w:hint="default"/>
      </w:rPr>
    </w:lvl>
    <w:lvl w:ilvl="2" w:tplc="8C262A88">
      <w:numFmt w:val="bullet"/>
      <w:lvlText w:val="•"/>
      <w:lvlJc w:val="left"/>
      <w:pPr>
        <w:ind w:left="1608" w:hanging="339"/>
      </w:pPr>
      <w:rPr>
        <w:rFonts w:hint="default"/>
      </w:rPr>
    </w:lvl>
    <w:lvl w:ilvl="3" w:tplc="F81859EA">
      <w:numFmt w:val="bullet"/>
      <w:lvlText w:val="•"/>
      <w:lvlJc w:val="left"/>
      <w:pPr>
        <w:ind w:left="2022" w:hanging="339"/>
      </w:pPr>
      <w:rPr>
        <w:rFonts w:hint="default"/>
      </w:rPr>
    </w:lvl>
    <w:lvl w:ilvl="4" w:tplc="CC36C352">
      <w:numFmt w:val="bullet"/>
      <w:lvlText w:val="•"/>
      <w:lvlJc w:val="left"/>
      <w:pPr>
        <w:ind w:left="2437" w:hanging="339"/>
      </w:pPr>
      <w:rPr>
        <w:rFonts w:hint="default"/>
      </w:rPr>
    </w:lvl>
    <w:lvl w:ilvl="5" w:tplc="AEA6B1EC">
      <w:numFmt w:val="bullet"/>
      <w:lvlText w:val="•"/>
      <w:lvlJc w:val="left"/>
      <w:pPr>
        <w:ind w:left="2851" w:hanging="339"/>
      </w:pPr>
      <w:rPr>
        <w:rFonts w:hint="default"/>
      </w:rPr>
    </w:lvl>
    <w:lvl w:ilvl="6" w:tplc="51E63660">
      <w:numFmt w:val="bullet"/>
      <w:lvlText w:val="•"/>
      <w:lvlJc w:val="left"/>
      <w:pPr>
        <w:ind w:left="3265" w:hanging="339"/>
      </w:pPr>
      <w:rPr>
        <w:rFonts w:hint="default"/>
      </w:rPr>
    </w:lvl>
    <w:lvl w:ilvl="7" w:tplc="5484BAF8">
      <w:numFmt w:val="bullet"/>
      <w:lvlText w:val="•"/>
      <w:lvlJc w:val="left"/>
      <w:pPr>
        <w:ind w:left="3680" w:hanging="339"/>
      </w:pPr>
      <w:rPr>
        <w:rFonts w:hint="default"/>
      </w:rPr>
    </w:lvl>
    <w:lvl w:ilvl="8" w:tplc="46221A54">
      <w:numFmt w:val="bullet"/>
      <w:lvlText w:val="•"/>
      <w:lvlJc w:val="left"/>
      <w:pPr>
        <w:ind w:left="4094" w:hanging="339"/>
      </w:pPr>
      <w:rPr>
        <w:rFonts w:hint="default"/>
      </w:rPr>
    </w:lvl>
  </w:abstractNum>
  <w:abstractNum w:abstractNumId="1" w15:restartNumberingAfterBreak="0">
    <w:nsid w:val="07F74E11"/>
    <w:multiLevelType w:val="hybridMultilevel"/>
    <w:tmpl w:val="5EF2C3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E358B"/>
    <w:multiLevelType w:val="hybridMultilevel"/>
    <w:tmpl w:val="8B0EF8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F30F5"/>
    <w:multiLevelType w:val="hybridMultilevel"/>
    <w:tmpl w:val="A85EBC06"/>
    <w:lvl w:ilvl="0" w:tplc="CCB4BB56">
      <w:numFmt w:val="bullet"/>
      <w:lvlText w:val=""/>
      <w:lvlJc w:val="left"/>
      <w:pPr>
        <w:ind w:left="785" w:hanging="339"/>
      </w:pPr>
      <w:rPr>
        <w:rFonts w:ascii="Symbol" w:eastAsia="Symbol" w:hAnsi="Symbol" w:cs="Symbol" w:hint="default"/>
        <w:w w:val="99"/>
        <w:sz w:val="19"/>
        <w:szCs w:val="19"/>
      </w:rPr>
    </w:lvl>
    <w:lvl w:ilvl="1" w:tplc="6A62CC12">
      <w:numFmt w:val="bullet"/>
      <w:lvlText w:val="•"/>
      <w:lvlJc w:val="left"/>
      <w:pPr>
        <w:ind w:left="1194" w:hanging="339"/>
      </w:pPr>
      <w:rPr>
        <w:rFonts w:hint="default"/>
      </w:rPr>
    </w:lvl>
    <w:lvl w:ilvl="2" w:tplc="88300C48">
      <w:numFmt w:val="bullet"/>
      <w:lvlText w:val="•"/>
      <w:lvlJc w:val="left"/>
      <w:pPr>
        <w:ind w:left="1608" w:hanging="339"/>
      </w:pPr>
      <w:rPr>
        <w:rFonts w:hint="default"/>
      </w:rPr>
    </w:lvl>
    <w:lvl w:ilvl="3" w:tplc="8764792E">
      <w:numFmt w:val="bullet"/>
      <w:lvlText w:val="•"/>
      <w:lvlJc w:val="left"/>
      <w:pPr>
        <w:ind w:left="2022" w:hanging="339"/>
      </w:pPr>
      <w:rPr>
        <w:rFonts w:hint="default"/>
      </w:rPr>
    </w:lvl>
    <w:lvl w:ilvl="4" w:tplc="7D0497FE">
      <w:numFmt w:val="bullet"/>
      <w:lvlText w:val="•"/>
      <w:lvlJc w:val="left"/>
      <w:pPr>
        <w:ind w:left="2437" w:hanging="339"/>
      </w:pPr>
      <w:rPr>
        <w:rFonts w:hint="default"/>
      </w:rPr>
    </w:lvl>
    <w:lvl w:ilvl="5" w:tplc="51941F18">
      <w:numFmt w:val="bullet"/>
      <w:lvlText w:val="•"/>
      <w:lvlJc w:val="left"/>
      <w:pPr>
        <w:ind w:left="2851" w:hanging="339"/>
      </w:pPr>
      <w:rPr>
        <w:rFonts w:hint="default"/>
      </w:rPr>
    </w:lvl>
    <w:lvl w:ilvl="6" w:tplc="2BACCCB2">
      <w:numFmt w:val="bullet"/>
      <w:lvlText w:val="•"/>
      <w:lvlJc w:val="left"/>
      <w:pPr>
        <w:ind w:left="3265" w:hanging="339"/>
      </w:pPr>
      <w:rPr>
        <w:rFonts w:hint="default"/>
      </w:rPr>
    </w:lvl>
    <w:lvl w:ilvl="7" w:tplc="3D425DF6">
      <w:numFmt w:val="bullet"/>
      <w:lvlText w:val="•"/>
      <w:lvlJc w:val="left"/>
      <w:pPr>
        <w:ind w:left="3680" w:hanging="339"/>
      </w:pPr>
      <w:rPr>
        <w:rFonts w:hint="default"/>
      </w:rPr>
    </w:lvl>
    <w:lvl w:ilvl="8" w:tplc="346C94DA">
      <w:numFmt w:val="bullet"/>
      <w:lvlText w:val="•"/>
      <w:lvlJc w:val="left"/>
      <w:pPr>
        <w:ind w:left="4094" w:hanging="339"/>
      </w:pPr>
      <w:rPr>
        <w:rFonts w:hint="default"/>
      </w:rPr>
    </w:lvl>
  </w:abstractNum>
  <w:abstractNum w:abstractNumId="4" w15:restartNumberingAfterBreak="0">
    <w:nsid w:val="12EF015C"/>
    <w:multiLevelType w:val="hybridMultilevel"/>
    <w:tmpl w:val="98B6100A"/>
    <w:lvl w:ilvl="0" w:tplc="D63A163E">
      <w:numFmt w:val="bullet"/>
      <w:lvlText w:val=""/>
      <w:lvlJc w:val="left"/>
      <w:pPr>
        <w:ind w:left="785" w:hanging="339"/>
      </w:pPr>
      <w:rPr>
        <w:rFonts w:ascii="Symbol" w:eastAsia="Symbol" w:hAnsi="Symbol" w:cs="Symbol" w:hint="default"/>
        <w:w w:val="99"/>
        <w:sz w:val="19"/>
        <w:szCs w:val="19"/>
      </w:rPr>
    </w:lvl>
    <w:lvl w:ilvl="1" w:tplc="C2DCFE24">
      <w:numFmt w:val="bullet"/>
      <w:lvlText w:val="•"/>
      <w:lvlJc w:val="left"/>
      <w:pPr>
        <w:ind w:left="1194" w:hanging="339"/>
      </w:pPr>
      <w:rPr>
        <w:rFonts w:hint="default"/>
      </w:rPr>
    </w:lvl>
    <w:lvl w:ilvl="2" w:tplc="476686EA">
      <w:numFmt w:val="bullet"/>
      <w:lvlText w:val="•"/>
      <w:lvlJc w:val="left"/>
      <w:pPr>
        <w:ind w:left="1608" w:hanging="339"/>
      </w:pPr>
      <w:rPr>
        <w:rFonts w:hint="default"/>
      </w:rPr>
    </w:lvl>
    <w:lvl w:ilvl="3" w:tplc="211EC992">
      <w:numFmt w:val="bullet"/>
      <w:lvlText w:val="•"/>
      <w:lvlJc w:val="left"/>
      <w:pPr>
        <w:ind w:left="2022" w:hanging="339"/>
      </w:pPr>
      <w:rPr>
        <w:rFonts w:hint="default"/>
      </w:rPr>
    </w:lvl>
    <w:lvl w:ilvl="4" w:tplc="632C2026">
      <w:numFmt w:val="bullet"/>
      <w:lvlText w:val="•"/>
      <w:lvlJc w:val="left"/>
      <w:pPr>
        <w:ind w:left="2437" w:hanging="339"/>
      </w:pPr>
      <w:rPr>
        <w:rFonts w:hint="default"/>
      </w:rPr>
    </w:lvl>
    <w:lvl w:ilvl="5" w:tplc="D0026292">
      <w:numFmt w:val="bullet"/>
      <w:lvlText w:val="•"/>
      <w:lvlJc w:val="left"/>
      <w:pPr>
        <w:ind w:left="2851" w:hanging="339"/>
      </w:pPr>
      <w:rPr>
        <w:rFonts w:hint="default"/>
      </w:rPr>
    </w:lvl>
    <w:lvl w:ilvl="6" w:tplc="D6343582">
      <w:numFmt w:val="bullet"/>
      <w:lvlText w:val="•"/>
      <w:lvlJc w:val="left"/>
      <w:pPr>
        <w:ind w:left="3265" w:hanging="339"/>
      </w:pPr>
      <w:rPr>
        <w:rFonts w:hint="default"/>
      </w:rPr>
    </w:lvl>
    <w:lvl w:ilvl="7" w:tplc="14DA3786">
      <w:numFmt w:val="bullet"/>
      <w:lvlText w:val="•"/>
      <w:lvlJc w:val="left"/>
      <w:pPr>
        <w:ind w:left="3680" w:hanging="339"/>
      </w:pPr>
      <w:rPr>
        <w:rFonts w:hint="default"/>
      </w:rPr>
    </w:lvl>
    <w:lvl w:ilvl="8" w:tplc="5B3809FE">
      <w:numFmt w:val="bullet"/>
      <w:lvlText w:val="•"/>
      <w:lvlJc w:val="left"/>
      <w:pPr>
        <w:ind w:left="4094" w:hanging="339"/>
      </w:pPr>
      <w:rPr>
        <w:rFonts w:hint="default"/>
      </w:rPr>
    </w:lvl>
  </w:abstractNum>
  <w:abstractNum w:abstractNumId="5" w15:restartNumberingAfterBreak="0">
    <w:nsid w:val="35122CEF"/>
    <w:multiLevelType w:val="hybridMultilevel"/>
    <w:tmpl w:val="2E3651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12B80"/>
    <w:multiLevelType w:val="hybridMultilevel"/>
    <w:tmpl w:val="EEFE11BA"/>
    <w:lvl w:ilvl="0" w:tplc="4EEC3D5A">
      <w:numFmt w:val="bullet"/>
      <w:lvlText w:val=""/>
      <w:lvlJc w:val="left"/>
      <w:pPr>
        <w:ind w:left="2380" w:hanging="387"/>
      </w:pPr>
      <w:rPr>
        <w:rFonts w:ascii="Symbol" w:eastAsia="Symbol" w:hAnsi="Symbol" w:cs="Symbol" w:hint="default"/>
        <w:w w:val="99"/>
        <w:sz w:val="19"/>
        <w:szCs w:val="19"/>
      </w:rPr>
    </w:lvl>
    <w:lvl w:ilvl="1" w:tplc="31FAD2D8">
      <w:numFmt w:val="bullet"/>
      <w:lvlText w:val="•"/>
      <w:lvlJc w:val="left"/>
      <w:pPr>
        <w:ind w:left="2796" w:hanging="387"/>
      </w:pPr>
      <w:rPr>
        <w:rFonts w:hint="default"/>
      </w:rPr>
    </w:lvl>
    <w:lvl w:ilvl="2" w:tplc="5DC6D8E0">
      <w:numFmt w:val="bullet"/>
      <w:lvlText w:val="•"/>
      <w:lvlJc w:val="left"/>
      <w:pPr>
        <w:ind w:left="3204" w:hanging="387"/>
      </w:pPr>
      <w:rPr>
        <w:rFonts w:hint="default"/>
      </w:rPr>
    </w:lvl>
    <w:lvl w:ilvl="3" w:tplc="99ACF6B6">
      <w:numFmt w:val="bullet"/>
      <w:lvlText w:val="•"/>
      <w:lvlJc w:val="left"/>
      <w:pPr>
        <w:ind w:left="3612" w:hanging="387"/>
      </w:pPr>
      <w:rPr>
        <w:rFonts w:hint="default"/>
      </w:rPr>
    </w:lvl>
    <w:lvl w:ilvl="4" w:tplc="5E58CDD4">
      <w:numFmt w:val="bullet"/>
      <w:lvlText w:val="•"/>
      <w:lvlJc w:val="left"/>
      <w:pPr>
        <w:ind w:left="4021" w:hanging="387"/>
      </w:pPr>
      <w:rPr>
        <w:rFonts w:hint="default"/>
      </w:rPr>
    </w:lvl>
    <w:lvl w:ilvl="5" w:tplc="D2303B2C">
      <w:numFmt w:val="bullet"/>
      <w:lvlText w:val="•"/>
      <w:lvlJc w:val="left"/>
      <w:pPr>
        <w:ind w:left="4429" w:hanging="387"/>
      </w:pPr>
      <w:rPr>
        <w:rFonts w:hint="default"/>
      </w:rPr>
    </w:lvl>
    <w:lvl w:ilvl="6" w:tplc="5E3C9404">
      <w:numFmt w:val="bullet"/>
      <w:lvlText w:val="•"/>
      <w:lvlJc w:val="left"/>
      <w:pPr>
        <w:ind w:left="4837" w:hanging="387"/>
      </w:pPr>
      <w:rPr>
        <w:rFonts w:hint="default"/>
      </w:rPr>
    </w:lvl>
    <w:lvl w:ilvl="7" w:tplc="F5ECF27C">
      <w:numFmt w:val="bullet"/>
      <w:lvlText w:val="•"/>
      <w:lvlJc w:val="left"/>
      <w:pPr>
        <w:ind w:left="5246" w:hanging="387"/>
      </w:pPr>
      <w:rPr>
        <w:rFonts w:hint="default"/>
      </w:rPr>
    </w:lvl>
    <w:lvl w:ilvl="8" w:tplc="31BEA6A8">
      <w:numFmt w:val="bullet"/>
      <w:lvlText w:val="•"/>
      <w:lvlJc w:val="left"/>
      <w:pPr>
        <w:ind w:left="5654" w:hanging="387"/>
      </w:pPr>
      <w:rPr>
        <w:rFonts w:hint="default"/>
      </w:rPr>
    </w:lvl>
  </w:abstractNum>
  <w:abstractNum w:abstractNumId="7" w15:restartNumberingAfterBreak="0">
    <w:nsid w:val="3FBB29E0"/>
    <w:multiLevelType w:val="hybridMultilevel"/>
    <w:tmpl w:val="FEEE9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13318"/>
    <w:multiLevelType w:val="hybridMultilevel"/>
    <w:tmpl w:val="B5C82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4685F"/>
    <w:multiLevelType w:val="hybridMultilevel"/>
    <w:tmpl w:val="ADC041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9209D0"/>
    <w:multiLevelType w:val="hybridMultilevel"/>
    <w:tmpl w:val="36E67AA6"/>
    <w:lvl w:ilvl="0" w:tplc="AB323CA2">
      <w:numFmt w:val="bullet"/>
      <w:lvlText w:val=""/>
      <w:lvlJc w:val="left"/>
      <w:pPr>
        <w:ind w:left="785" w:hanging="339"/>
      </w:pPr>
      <w:rPr>
        <w:rFonts w:ascii="Symbol" w:eastAsia="Symbol" w:hAnsi="Symbol" w:cs="Symbol" w:hint="default"/>
        <w:w w:val="99"/>
        <w:sz w:val="19"/>
        <w:szCs w:val="19"/>
      </w:rPr>
    </w:lvl>
    <w:lvl w:ilvl="1" w:tplc="927C3B8E">
      <w:numFmt w:val="bullet"/>
      <w:lvlText w:val="•"/>
      <w:lvlJc w:val="left"/>
      <w:pPr>
        <w:ind w:left="1194" w:hanging="339"/>
      </w:pPr>
      <w:rPr>
        <w:rFonts w:hint="default"/>
      </w:rPr>
    </w:lvl>
    <w:lvl w:ilvl="2" w:tplc="FF307BB2">
      <w:numFmt w:val="bullet"/>
      <w:lvlText w:val="•"/>
      <w:lvlJc w:val="left"/>
      <w:pPr>
        <w:ind w:left="1608" w:hanging="339"/>
      </w:pPr>
      <w:rPr>
        <w:rFonts w:hint="default"/>
      </w:rPr>
    </w:lvl>
    <w:lvl w:ilvl="3" w:tplc="C46C0EE0">
      <w:numFmt w:val="bullet"/>
      <w:lvlText w:val="•"/>
      <w:lvlJc w:val="left"/>
      <w:pPr>
        <w:ind w:left="2022" w:hanging="339"/>
      </w:pPr>
      <w:rPr>
        <w:rFonts w:hint="default"/>
      </w:rPr>
    </w:lvl>
    <w:lvl w:ilvl="4" w:tplc="E64EBC86">
      <w:numFmt w:val="bullet"/>
      <w:lvlText w:val="•"/>
      <w:lvlJc w:val="left"/>
      <w:pPr>
        <w:ind w:left="2437" w:hanging="339"/>
      </w:pPr>
      <w:rPr>
        <w:rFonts w:hint="default"/>
      </w:rPr>
    </w:lvl>
    <w:lvl w:ilvl="5" w:tplc="D9400100">
      <w:numFmt w:val="bullet"/>
      <w:lvlText w:val="•"/>
      <w:lvlJc w:val="left"/>
      <w:pPr>
        <w:ind w:left="2851" w:hanging="339"/>
      </w:pPr>
      <w:rPr>
        <w:rFonts w:hint="default"/>
      </w:rPr>
    </w:lvl>
    <w:lvl w:ilvl="6" w:tplc="C9FC7720">
      <w:numFmt w:val="bullet"/>
      <w:lvlText w:val="•"/>
      <w:lvlJc w:val="left"/>
      <w:pPr>
        <w:ind w:left="3265" w:hanging="339"/>
      </w:pPr>
      <w:rPr>
        <w:rFonts w:hint="default"/>
      </w:rPr>
    </w:lvl>
    <w:lvl w:ilvl="7" w:tplc="9F58750C">
      <w:numFmt w:val="bullet"/>
      <w:lvlText w:val="•"/>
      <w:lvlJc w:val="left"/>
      <w:pPr>
        <w:ind w:left="3680" w:hanging="339"/>
      </w:pPr>
      <w:rPr>
        <w:rFonts w:hint="default"/>
      </w:rPr>
    </w:lvl>
    <w:lvl w:ilvl="8" w:tplc="C00C1E2C">
      <w:numFmt w:val="bullet"/>
      <w:lvlText w:val="•"/>
      <w:lvlJc w:val="left"/>
      <w:pPr>
        <w:ind w:left="4094" w:hanging="339"/>
      </w:pPr>
      <w:rPr>
        <w:rFonts w:hint="default"/>
      </w:rPr>
    </w:lvl>
  </w:abstractNum>
  <w:abstractNum w:abstractNumId="11" w15:restartNumberingAfterBreak="0">
    <w:nsid w:val="57424AEC"/>
    <w:multiLevelType w:val="hybridMultilevel"/>
    <w:tmpl w:val="A238B15C"/>
    <w:lvl w:ilvl="0" w:tplc="D63A163E">
      <w:numFmt w:val="bullet"/>
      <w:lvlText w:val=""/>
      <w:lvlJc w:val="left"/>
      <w:pPr>
        <w:ind w:left="339" w:hanging="339"/>
      </w:pPr>
      <w:rPr>
        <w:rFonts w:ascii="Symbol" w:eastAsia="Symbol" w:hAnsi="Symbol" w:cs="Symbol" w:hint="default"/>
        <w:w w:val="99"/>
        <w:sz w:val="19"/>
        <w:szCs w:val="19"/>
      </w:rPr>
    </w:lvl>
    <w:lvl w:ilvl="1" w:tplc="0C09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12" w15:restartNumberingAfterBreak="0">
    <w:nsid w:val="59EB4378"/>
    <w:multiLevelType w:val="hybridMultilevel"/>
    <w:tmpl w:val="4BD8F4E6"/>
    <w:lvl w:ilvl="0" w:tplc="A4028352">
      <w:numFmt w:val="bullet"/>
      <w:lvlText w:val=""/>
      <w:lvlJc w:val="left"/>
      <w:pPr>
        <w:ind w:left="785" w:hanging="339"/>
      </w:pPr>
      <w:rPr>
        <w:rFonts w:ascii="Symbol" w:eastAsia="Symbol" w:hAnsi="Symbol" w:cs="Symbol" w:hint="default"/>
        <w:w w:val="99"/>
        <w:sz w:val="19"/>
        <w:szCs w:val="19"/>
      </w:rPr>
    </w:lvl>
    <w:lvl w:ilvl="1" w:tplc="569C10CE">
      <w:numFmt w:val="bullet"/>
      <w:lvlText w:val="•"/>
      <w:lvlJc w:val="left"/>
      <w:pPr>
        <w:ind w:left="1194" w:hanging="339"/>
      </w:pPr>
      <w:rPr>
        <w:rFonts w:hint="default"/>
      </w:rPr>
    </w:lvl>
    <w:lvl w:ilvl="2" w:tplc="F1F2556E">
      <w:numFmt w:val="bullet"/>
      <w:lvlText w:val="•"/>
      <w:lvlJc w:val="left"/>
      <w:pPr>
        <w:ind w:left="1608" w:hanging="339"/>
      </w:pPr>
      <w:rPr>
        <w:rFonts w:hint="default"/>
      </w:rPr>
    </w:lvl>
    <w:lvl w:ilvl="3" w:tplc="DB4C82B6">
      <w:numFmt w:val="bullet"/>
      <w:lvlText w:val="•"/>
      <w:lvlJc w:val="left"/>
      <w:pPr>
        <w:ind w:left="2022" w:hanging="339"/>
      </w:pPr>
      <w:rPr>
        <w:rFonts w:hint="default"/>
      </w:rPr>
    </w:lvl>
    <w:lvl w:ilvl="4" w:tplc="DF4C0424">
      <w:numFmt w:val="bullet"/>
      <w:lvlText w:val="•"/>
      <w:lvlJc w:val="left"/>
      <w:pPr>
        <w:ind w:left="2437" w:hanging="339"/>
      </w:pPr>
      <w:rPr>
        <w:rFonts w:hint="default"/>
      </w:rPr>
    </w:lvl>
    <w:lvl w:ilvl="5" w:tplc="5C1AD88E">
      <w:numFmt w:val="bullet"/>
      <w:lvlText w:val="•"/>
      <w:lvlJc w:val="left"/>
      <w:pPr>
        <w:ind w:left="2851" w:hanging="339"/>
      </w:pPr>
      <w:rPr>
        <w:rFonts w:hint="default"/>
      </w:rPr>
    </w:lvl>
    <w:lvl w:ilvl="6" w:tplc="4D30AE50">
      <w:numFmt w:val="bullet"/>
      <w:lvlText w:val="•"/>
      <w:lvlJc w:val="left"/>
      <w:pPr>
        <w:ind w:left="3265" w:hanging="339"/>
      </w:pPr>
      <w:rPr>
        <w:rFonts w:hint="default"/>
      </w:rPr>
    </w:lvl>
    <w:lvl w:ilvl="7" w:tplc="E3305816">
      <w:numFmt w:val="bullet"/>
      <w:lvlText w:val="•"/>
      <w:lvlJc w:val="left"/>
      <w:pPr>
        <w:ind w:left="3680" w:hanging="339"/>
      </w:pPr>
      <w:rPr>
        <w:rFonts w:hint="default"/>
      </w:rPr>
    </w:lvl>
    <w:lvl w:ilvl="8" w:tplc="D4D21520">
      <w:numFmt w:val="bullet"/>
      <w:lvlText w:val="•"/>
      <w:lvlJc w:val="left"/>
      <w:pPr>
        <w:ind w:left="4094" w:hanging="339"/>
      </w:pPr>
      <w:rPr>
        <w:rFonts w:hint="default"/>
      </w:rPr>
    </w:lvl>
  </w:abstractNum>
  <w:abstractNum w:abstractNumId="13" w15:restartNumberingAfterBreak="0">
    <w:nsid w:val="64CB1859"/>
    <w:multiLevelType w:val="hybridMultilevel"/>
    <w:tmpl w:val="A36CF5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D386A"/>
    <w:multiLevelType w:val="hybridMultilevel"/>
    <w:tmpl w:val="F982A388"/>
    <w:lvl w:ilvl="0" w:tplc="443634B0">
      <w:numFmt w:val="bullet"/>
      <w:lvlText w:val=""/>
      <w:lvlJc w:val="left"/>
      <w:pPr>
        <w:ind w:left="785" w:hanging="339"/>
      </w:pPr>
      <w:rPr>
        <w:rFonts w:ascii="Symbol" w:eastAsia="Symbol" w:hAnsi="Symbol" w:cs="Symbol" w:hint="default"/>
        <w:w w:val="99"/>
        <w:sz w:val="19"/>
        <w:szCs w:val="19"/>
      </w:rPr>
    </w:lvl>
    <w:lvl w:ilvl="1" w:tplc="A9AA502A">
      <w:numFmt w:val="bullet"/>
      <w:lvlText w:val="•"/>
      <w:lvlJc w:val="left"/>
      <w:pPr>
        <w:ind w:left="1194" w:hanging="339"/>
      </w:pPr>
      <w:rPr>
        <w:rFonts w:hint="default"/>
      </w:rPr>
    </w:lvl>
    <w:lvl w:ilvl="2" w:tplc="AD1227FA">
      <w:numFmt w:val="bullet"/>
      <w:lvlText w:val="•"/>
      <w:lvlJc w:val="left"/>
      <w:pPr>
        <w:ind w:left="1608" w:hanging="339"/>
      </w:pPr>
      <w:rPr>
        <w:rFonts w:hint="default"/>
      </w:rPr>
    </w:lvl>
    <w:lvl w:ilvl="3" w:tplc="0E08B550">
      <w:numFmt w:val="bullet"/>
      <w:lvlText w:val="•"/>
      <w:lvlJc w:val="left"/>
      <w:pPr>
        <w:ind w:left="2022" w:hanging="339"/>
      </w:pPr>
      <w:rPr>
        <w:rFonts w:hint="default"/>
      </w:rPr>
    </w:lvl>
    <w:lvl w:ilvl="4" w:tplc="5F629D0E">
      <w:numFmt w:val="bullet"/>
      <w:lvlText w:val="•"/>
      <w:lvlJc w:val="left"/>
      <w:pPr>
        <w:ind w:left="2437" w:hanging="339"/>
      </w:pPr>
      <w:rPr>
        <w:rFonts w:hint="default"/>
      </w:rPr>
    </w:lvl>
    <w:lvl w:ilvl="5" w:tplc="9B58F4EE">
      <w:numFmt w:val="bullet"/>
      <w:lvlText w:val="•"/>
      <w:lvlJc w:val="left"/>
      <w:pPr>
        <w:ind w:left="2851" w:hanging="339"/>
      </w:pPr>
      <w:rPr>
        <w:rFonts w:hint="default"/>
      </w:rPr>
    </w:lvl>
    <w:lvl w:ilvl="6" w:tplc="E6061E18">
      <w:numFmt w:val="bullet"/>
      <w:lvlText w:val="•"/>
      <w:lvlJc w:val="left"/>
      <w:pPr>
        <w:ind w:left="3265" w:hanging="339"/>
      </w:pPr>
      <w:rPr>
        <w:rFonts w:hint="default"/>
      </w:rPr>
    </w:lvl>
    <w:lvl w:ilvl="7" w:tplc="EBC45216">
      <w:numFmt w:val="bullet"/>
      <w:lvlText w:val="•"/>
      <w:lvlJc w:val="left"/>
      <w:pPr>
        <w:ind w:left="3680" w:hanging="339"/>
      </w:pPr>
      <w:rPr>
        <w:rFonts w:hint="default"/>
      </w:rPr>
    </w:lvl>
    <w:lvl w:ilvl="8" w:tplc="9ECC7D3C">
      <w:numFmt w:val="bullet"/>
      <w:lvlText w:val="•"/>
      <w:lvlJc w:val="left"/>
      <w:pPr>
        <w:ind w:left="4094" w:hanging="339"/>
      </w:pPr>
      <w:rPr>
        <w:rFonts w:hint="default"/>
      </w:rPr>
    </w:lvl>
  </w:abstractNum>
  <w:abstractNum w:abstractNumId="15" w15:restartNumberingAfterBreak="0">
    <w:nsid w:val="6A9B0649"/>
    <w:multiLevelType w:val="hybridMultilevel"/>
    <w:tmpl w:val="7C565726"/>
    <w:lvl w:ilvl="0" w:tplc="BC20BF4C">
      <w:numFmt w:val="bullet"/>
      <w:lvlText w:val=""/>
      <w:lvlJc w:val="left"/>
      <w:pPr>
        <w:ind w:left="785" w:hanging="339"/>
      </w:pPr>
      <w:rPr>
        <w:rFonts w:ascii="Symbol" w:eastAsia="Symbol" w:hAnsi="Symbol" w:cs="Symbol" w:hint="default"/>
        <w:w w:val="99"/>
        <w:sz w:val="19"/>
        <w:szCs w:val="19"/>
      </w:rPr>
    </w:lvl>
    <w:lvl w:ilvl="1" w:tplc="65AE2702">
      <w:numFmt w:val="bullet"/>
      <w:lvlText w:val="•"/>
      <w:lvlJc w:val="left"/>
      <w:pPr>
        <w:ind w:left="1194" w:hanging="339"/>
      </w:pPr>
      <w:rPr>
        <w:rFonts w:hint="default"/>
      </w:rPr>
    </w:lvl>
    <w:lvl w:ilvl="2" w:tplc="CB4E1142">
      <w:numFmt w:val="bullet"/>
      <w:lvlText w:val="•"/>
      <w:lvlJc w:val="left"/>
      <w:pPr>
        <w:ind w:left="1608" w:hanging="339"/>
      </w:pPr>
      <w:rPr>
        <w:rFonts w:hint="default"/>
      </w:rPr>
    </w:lvl>
    <w:lvl w:ilvl="3" w:tplc="9454E04C">
      <w:numFmt w:val="bullet"/>
      <w:lvlText w:val="•"/>
      <w:lvlJc w:val="left"/>
      <w:pPr>
        <w:ind w:left="2022" w:hanging="339"/>
      </w:pPr>
      <w:rPr>
        <w:rFonts w:hint="default"/>
      </w:rPr>
    </w:lvl>
    <w:lvl w:ilvl="4" w:tplc="40F4504E">
      <w:numFmt w:val="bullet"/>
      <w:lvlText w:val="•"/>
      <w:lvlJc w:val="left"/>
      <w:pPr>
        <w:ind w:left="2437" w:hanging="339"/>
      </w:pPr>
      <w:rPr>
        <w:rFonts w:hint="default"/>
      </w:rPr>
    </w:lvl>
    <w:lvl w:ilvl="5" w:tplc="4B5C7690">
      <w:numFmt w:val="bullet"/>
      <w:lvlText w:val="•"/>
      <w:lvlJc w:val="left"/>
      <w:pPr>
        <w:ind w:left="2851" w:hanging="339"/>
      </w:pPr>
      <w:rPr>
        <w:rFonts w:hint="default"/>
      </w:rPr>
    </w:lvl>
    <w:lvl w:ilvl="6" w:tplc="14705F0C">
      <w:numFmt w:val="bullet"/>
      <w:lvlText w:val="•"/>
      <w:lvlJc w:val="left"/>
      <w:pPr>
        <w:ind w:left="3265" w:hanging="339"/>
      </w:pPr>
      <w:rPr>
        <w:rFonts w:hint="default"/>
      </w:rPr>
    </w:lvl>
    <w:lvl w:ilvl="7" w:tplc="D350485C">
      <w:numFmt w:val="bullet"/>
      <w:lvlText w:val="•"/>
      <w:lvlJc w:val="left"/>
      <w:pPr>
        <w:ind w:left="3680" w:hanging="339"/>
      </w:pPr>
      <w:rPr>
        <w:rFonts w:hint="default"/>
      </w:rPr>
    </w:lvl>
    <w:lvl w:ilvl="8" w:tplc="5E6CAEEC">
      <w:numFmt w:val="bullet"/>
      <w:lvlText w:val="•"/>
      <w:lvlJc w:val="left"/>
      <w:pPr>
        <w:ind w:left="4094" w:hanging="339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14"/>
  </w:num>
  <w:num w:numId="4">
    <w:abstractNumId w:val="0"/>
  </w:num>
  <w:num w:numId="5">
    <w:abstractNumId w:val="6"/>
  </w:num>
  <w:num w:numId="6">
    <w:abstractNumId w:val="12"/>
  </w:num>
  <w:num w:numId="7">
    <w:abstractNumId w:val="15"/>
  </w:num>
  <w:num w:numId="8">
    <w:abstractNumId w:val="3"/>
  </w:num>
  <w:num w:numId="9">
    <w:abstractNumId w:val="9"/>
  </w:num>
  <w:num w:numId="10">
    <w:abstractNumId w:val="11"/>
  </w:num>
  <w:num w:numId="11">
    <w:abstractNumId w:val="7"/>
  </w:num>
  <w:num w:numId="12">
    <w:abstractNumId w:val="13"/>
  </w:num>
  <w:num w:numId="13">
    <w:abstractNumId w:val="8"/>
  </w:num>
  <w:num w:numId="14">
    <w:abstractNumId w:val="2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88"/>
    <w:rsid w:val="000573B1"/>
    <w:rsid w:val="00077599"/>
    <w:rsid w:val="00091CED"/>
    <w:rsid w:val="000A27D2"/>
    <w:rsid w:val="000C6946"/>
    <w:rsid w:val="000C7D10"/>
    <w:rsid w:val="000F079B"/>
    <w:rsid w:val="001135BC"/>
    <w:rsid w:val="00147124"/>
    <w:rsid w:val="001541FE"/>
    <w:rsid w:val="00160313"/>
    <w:rsid w:val="001606A5"/>
    <w:rsid w:val="0018037B"/>
    <w:rsid w:val="001875DE"/>
    <w:rsid w:val="001A4A74"/>
    <w:rsid w:val="001B7E54"/>
    <w:rsid w:val="001E7204"/>
    <w:rsid w:val="00202CA2"/>
    <w:rsid w:val="00211C25"/>
    <w:rsid w:val="002226B3"/>
    <w:rsid w:val="002317EE"/>
    <w:rsid w:val="002367F8"/>
    <w:rsid w:val="002525AF"/>
    <w:rsid w:val="003101BC"/>
    <w:rsid w:val="003362DE"/>
    <w:rsid w:val="00340919"/>
    <w:rsid w:val="003764FD"/>
    <w:rsid w:val="00377C59"/>
    <w:rsid w:val="003D14EC"/>
    <w:rsid w:val="0040529C"/>
    <w:rsid w:val="00412795"/>
    <w:rsid w:val="0041354B"/>
    <w:rsid w:val="00432EAB"/>
    <w:rsid w:val="004803F6"/>
    <w:rsid w:val="0048508B"/>
    <w:rsid w:val="004B22D8"/>
    <w:rsid w:val="004C0520"/>
    <w:rsid w:val="004E3B07"/>
    <w:rsid w:val="00503118"/>
    <w:rsid w:val="00512FD9"/>
    <w:rsid w:val="00553DD1"/>
    <w:rsid w:val="00565176"/>
    <w:rsid w:val="00590F91"/>
    <w:rsid w:val="0059224A"/>
    <w:rsid w:val="005A4B31"/>
    <w:rsid w:val="005B21C8"/>
    <w:rsid w:val="005C1963"/>
    <w:rsid w:val="00611D1A"/>
    <w:rsid w:val="00617457"/>
    <w:rsid w:val="00644F1C"/>
    <w:rsid w:val="0073048D"/>
    <w:rsid w:val="007633DF"/>
    <w:rsid w:val="007C1CF1"/>
    <w:rsid w:val="007D35C1"/>
    <w:rsid w:val="007F6CF5"/>
    <w:rsid w:val="007F7D88"/>
    <w:rsid w:val="00860E69"/>
    <w:rsid w:val="00872102"/>
    <w:rsid w:val="00875A2A"/>
    <w:rsid w:val="00883CE2"/>
    <w:rsid w:val="008A7012"/>
    <w:rsid w:val="008B0D6D"/>
    <w:rsid w:val="008C7489"/>
    <w:rsid w:val="008D4EDE"/>
    <w:rsid w:val="008E1A2C"/>
    <w:rsid w:val="008E7A8A"/>
    <w:rsid w:val="008F6272"/>
    <w:rsid w:val="009038FF"/>
    <w:rsid w:val="00914514"/>
    <w:rsid w:val="00917A0C"/>
    <w:rsid w:val="00973412"/>
    <w:rsid w:val="009C1D15"/>
    <w:rsid w:val="009E7D8C"/>
    <w:rsid w:val="009F0D2E"/>
    <w:rsid w:val="009F6C95"/>
    <w:rsid w:val="00A302CD"/>
    <w:rsid w:val="00A55706"/>
    <w:rsid w:val="00B3016F"/>
    <w:rsid w:val="00B52C3F"/>
    <w:rsid w:val="00B63786"/>
    <w:rsid w:val="00B75DDE"/>
    <w:rsid w:val="00BF1E7F"/>
    <w:rsid w:val="00BF74EF"/>
    <w:rsid w:val="00C12B8A"/>
    <w:rsid w:val="00C64628"/>
    <w:rsid w:val="00CC231A"/>
    <w:rsid w:val="00CC69CD"/>
    <w:rsid w:val="00DA3C85"/>
    <w:rsid w:val="00DB7EB2"/>
    <w:rsid w:val="00DD728D"/>
    <w:rsid w:val="00E177B2"/>
    <w:rsid w:val="00E63890"/>
    <w:rsid w:val="00EC41EC"/>
    <w:rsid w:val="00EF1594"/>
    <w:rsid w:val="00F2414C"/>
    <w:rsid w:val="00F450DD"/>
    <w:rsid w:val="00F51EBB"/>
    <w:rsid w:val="00F7785A"/>
    <w:rsid w:val="00FB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6A0C9"/>
  <w15:chartTrackingRefBased/>
  <w15:docId w15:val="{BD03CB5A-6F40-4CAC-9BC4-0BFF4DAEF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D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A7012"/>
    <w:pPr>
      <w:spacing w:before="70"/>
    </w:pPr>
    <w:rPr>
      <w:b/>
      <w:bCs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8A7012"/>
    <w:rPr>
      <w:rFonts w:ascii="Arial" w:eastAsia="Arial" w:hAnsi="Arial" w:cs="Arial"/>
      <w:b/>
      <w:bCs/>
      <w:sz w:val="26"/>
      <w:szCs w:val="26"/>
      <w:lang w:val="en-US"/>
    </w:rPr>
  </w:style>
  <w:style w:type="paragraph" w:customStyle="1" w:styleId="TableParagraph">
    <w:name w:val="Table Paragraph"/>
    <w:basedOn w:val="Normal"/>
    <w:uiPriority w:val="1"/>
    <w:qFormat/>
    <w:rsid w:val="008A7012"/>
    <w:pPr>
      <w:ind w:left="785"/>
    </w:pPr>
  </w:style>
  <w:style w:type="paragraph" w:styleId="Header">
    <w:name w:val="header"/>
    <w:basedOn w:val="Normal"/>
    <w:link w:val="HeaderChar"/>
    <w:uiPriority w:val="99"/>
    <w:unhideWhenUsed/>
    <w:rsid w:val="008A70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012"/>
    <w:rPr>
      <w:rFonts w:ascii="Arial" w:eastAsia="Arial" w:hAnsi="Arial" w:cs="Arial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rsid w:val="008A70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012"/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2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24A"/>
    <w:rPr>
      <w:rFonts w:ascii="Segoe UI" w:eastAsia="Arial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9F0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n%23\Documents\Custom%20Office%20Templates\NEAS%20INTERNAL%20DOCUMENT.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NEAS INTERNAL DOCUMENT..dotx</Template>
  <TotalTime>1</TotalTime>
  <Pages>3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intern#</dc:creator>
  <cp:keywords/>
  <dc:description/>
  <cp:lastModifiedBy>Patrick Pheasant</cp:lastModifiedBy>
  <cp:revision>2</cp:revision>
  <cp:lastPrinted>2020-10-26T22:49:00Z</cp:lastPrinted>
  <dcterms:created xsi:type="dcterms:W3CDTF">2021-10-06T02:04:00Z</dcterms:created>
  <dcterms:modified xsi:type="dcterms:W3CDTF">2021-10-06T02:04:00Z</dcterms:modified>
</cp:coreProperties>
</file>